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972" w:rsidRDefault="00243260">
      <w:r w:rsidRPr="00EB0972">
        <w:rPr>
          <w:noProof/>
        </w:rPr>
        <w:drawing>
          <wp:anchor distT="36576" distB="36576" distL="36576" distR="36576" simplePos="0" relativeHeight="251659264" behindDoc="0" locked="0" layoutInCell="1" allowOverlap="1" wp14:anchorId="328BECD6" wp14:editId="328BECD7">
            <wp:simplePos x="0" y="0"/>
            <wp:positionH relativeFrom="column">
              <wp:posOffset>-541655</wp:posOffset>
            </wp:positionH>
            <wp:positionV relativeFrom="paragraph">
              <wp:posOffset>-716915</wp:posOffset>
            </wp:positionV>
            <wp:extent cx="2140585" cy="1266825"/>
            <wp:effectExtent l="0" t="0" r="0" b="9525"/>
            <wp:wrapNone/>
            <wp:docPr id="1" name="Picture 83" descr="SCC New logo_high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SCC New logo_high1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4C6" w:rsidRPr="00EB0972"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28BECD8" wp14:editId="328BECD9">
                <wp:simplePos x="0" y="0"/>
                <wp:positionH relativeFrom="column">
                  <wp:posOffset>1864360</wp:posOffset>
                </wp:positionH>
                <wp:positionV relativeFrom="paragraph">
                  <wp:posOffset>-478790</wp:posOffset>
                </wp:positionV>
                <wp:extent cx="3370580" cy="436245"/>
                <wp:effectExtent l="0" t="0" r="1270" b="1905"/>
                <wp:wrapNone/>
                <wp:docPr id="21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058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B0972" w:rsidRDefault="00EB0972" w:rsidP="00EB0972">
                            <w:pPr>
                              <w:widowControl w:val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Young Carers Registration Form </w:t>
                            </w:r>
                          </w:p>
                          <w:p w:rsidR="00EB0972" w:rsidRDefault="00EB0972" w:rsidP="00EB0972">
                            <w:pPr>
                              <w:widowControl w:val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8BECD8"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1026" type="#_x0000_t202" style="position:absolute;margin-left:146.8pt;margin-top:-37.7pt;width:265.4pt;height:34.3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" filled="f" stroked="f" strokecolor="black [0]" insetpen="t">
                <v:textbox inset="2.88pt,2.88pt,2.88pt,2.88pt">
                  <w:txbxContent>
                    <w:p w:rsidR="00EB0972" w:rsidRDefault="00EB0972" w:rsidP="00EB0972">
                      <w:pPr>
                        <w:widowControl w:val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Young Carers Registration Form </w:t>
                      </w:r>
                    </w:p>
                    <w:p w:rsidR="00EB0972" w:rsidRDefault="00EB0972" w:rsidP="00EB0972">
                      <w:pPr>
                        <w:widowControl w:val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543"/>
        <w:tblW w:w="10598" w:type="dxa"/>
        <w:tblLook w:val="04A0" w:firstRow="1" w:lastRow="0" w:firstColumn="1" w:lastColumn="0" w:noHBand="0" w:noVBand="1"/>
      </w:tblPr>
      <w:tblGrid>
        <w:gridCol w:w="1526"/>
        <w:gridCol w:w="1559"/>
        <w:gridCol w:w="1134"/>
        <w:gridCol w:w="709"/>
        <w:gridCol w:w="567"/>
        <w:gridCol w:w="1134"/>
        <w:gridCol w:w="283"/>
        <w:gridCol w:w="3686"/>
      </w:tblGrid>
      <w:tr w:rsidR="004775CD" w:rsidTr="004775CD">
        <w:tc>
          <w:tcPr>
            <w:tcW w:w="105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775CD" w:rsidRPr="005D55B4" w:rsidRDefault="004775CD" w:rsidP="00586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SCC Internal</w:t>
            </w:r>
            <w:r w:rsidRPr="005D55B4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>use o</w:t>
            </w:r>
            <w:r w:rsidRPr="005D55B4">
              <w:rPr>
                <w:rFonts w:ascii="Arial" w:hAnsi="Arial" w:cs="Arial"/>
                <w:i/>
                <w:sz w:val="18"/>
                <w:szCs w:val="18"/>
              </w:rPr>
              <w:t>nly</w:t>
            </w:r>
          </w:p>
        </w:tc>
      </w:tr>
      <w:tr w:rsidR="005D55B4" w:rsidTr="004775CD">
        <w:tc>
          <w:tcPr>
            <w:tcW w:w="54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5B4" w:rsidRDefault="005D55B4" w:rsidP="00CD02BD">
            <w:pPr>
              <w:rPr>
                <w:rFonts w:ascii="Arial" w:hAnsi="Arial" w:cs="Arial"/>
              </w:rPr>
            </w:pPr>
            <w:r w:rsidRPr="00EB0972">
              <w:rPr>
                <w:rFonts w:ascii="Arial" w:hAnsi="Arial" w:cs="Arial"/>
                <w:b/>
              </w:rPr>
              <w:t>Referral</w:t>
            </w:r>
            <w:r w:rsidR="006B1872">
              <w:rPr>
                <w:rFonts w:ascii="Arial" w:hAnsi="Arial" w:cs="Arial"/>
                <w:b/>
              </w:rPr>
              <w:t xml:space="preserve"> </w:t>
            </w:r>
            <w:r w:rsidR="004775CD">
              <w:rPr>
                <w:rFonts w:ascii="Arial" w:hAnsi="Arial" w:cs="Arial"/>
                <w:b/>
              </w:rPr>
              <w:t>Received</w:t>
            </w:r>
            <w:r>
              <w:rPr>
                <w:rFonts w:ascii="Arial" w:hAnsi="Arial" w:cs="Arial"/>
              </w:rPr>
              <w:t xml:space="preserve">:  </w:t>
            </w:r>
            <w:sdt>
              <w:sdtPr>
                <w:rPr>
                  <w:rFonts w:ascii="Arial" w:hAnsi="Arial" w:cs="Arial"/>
                </w:rPr>
                <w:id w:val="2020268456"/>
                <w:placeholder>
                  <w:docPart w:val="58E0DD90AE0843A49CE75DC71C118CFB"/>
                </w:placeholder>
                <w:showingPlcHdr/>
                <w:date w:fullDate="2014-08-15T00:00:00Z"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D02BD">
                  <w:rPr>
                    <w:rFonts w:ascii="Arial" w:hAnsi="Arial" w:cs="Arial"/>
                  </w:rPr>
                  <w:t xml:space="preserve">                                      </w:t>
                </w:r>
              </w:sdtContent>
            </w:sdt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5B4" w:rsidRDefault="005D55B4" w:rsidP="005864C6">
            <w:pPr>
              <w:rPr>
                <w:rFonts w:ascii="Arial" w:hAnsi="Arial" w:cs="Arial"/>
                <w:b/>
              </w:rPr>
            </w:pPr>
            <w:r w:rsidRPr="005D55B4">
              <w:rPr>
                <w:rFonts w:ascii="Arial" w:hAnsi="Arial" w:cs="Arial"/>
                <w:b/>
              </w:rPr>
              <w:t>Assessment</w:t>
            </w:r>
            <w:r w:rsidR="006B1872">
              <w:rPr>
                <w:rFonts w:ascii="Arial" w:hAnsi="Arial" w:cs="Arial"/>
                <w:b/>
              </w:rPr>
              <w:t xml:space="preserve"> Booked</w:t>
            </w:r>
            <w:r w:rsidRPr="005D55B4">
              <w:rPr>
                <w:rFonts w:ascii="Arial" w:hAnsi="Arial" w:cs="Arial"/>
                <w:b/>
              </w:rPr>
              <w:t>:</w:t>
            </w:r>
            <w:r w:rsidR="00126051">
              <w:rPr>
                <w:rFonts w:ascii="Arial" w:hAnsi="Arial" w:cs="Arial"/>
                <w:b/>
              </w:rPr>
              <w:t xml:space="preserve">   </w:t>
            </w:r>
            <w:sdt>
              <w:sdtPr>
                <w:rPr>
                  <w:rFonts w:ascii="Arial" w:hAnsi="Arial" w:cs="Arial"/>
                  <w:b/>
                </w:rPr>
                <w:id w:val="-2073261046"/>
                <w:placeholder>
                  <w:docPart w:val="FB2506A9B282489797479C4CF0A3185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D02BD">
                  <w:rPr>
                    <w:rFonts w:ascii="Arial" w:hAnsi="Arial" w:cs="Arial"/>
                    <w:b/>
                  </w:rPr>
                  <w:t xml:space="preserve">                         </w:t>
                </w:r>
              </w:sdtContent>
            </w:sdt>
          </w:p>
          <w:p w:rsidR="005D55B4" w:rsidRPr="005D55B4" w:rsidRDefault="005D55B4" w:rsidP="005D55B4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597475" w:rsidTr="00FA1DF5">
        <w:trPr>
          <w:trHeight w:val="578"/>
        </w:trPr>
        <w:tc>
          <w:tcPr>
            <w:tcW w:w="549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97475" w:rsidRDefault="00597475" w:rsidP="00597475">
            <w:pPr>
              <w:jc w:val="right"/>
              <w:rPr>
                <w:rFonts w:ascii="Arial" w:hAnsi="Arial" w:cs="Arial"/>
              </w:rPr>
            </w:pPr>
          </w:p>
          <w:p w:rsidR="00597475" w:rsidRDefault="00597475" w:rsidP="00597475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475" w:rsidRPr="00FA1DF5" w:rsidRDefault="00FA1DF5" w:rsidP="00CD02BD">
            <w:pPr>
              <w:rPr>
                <w:rFonts w:ascii="Arial" w:hAnsi="Arial" w:cs="Arial"/>
                <w:b/>
              </w:rPr>
            </w:pPr>
            <w:r w:rsidRPr="00FA1DF5">
              <w:rPr>
                <w:rFonts w:ascii="Arial" w:hAnsi="Arial" w:cs="Arial"/>
                <w:b/>
              </w:rPr>
              <w:t>Date of Next Review:</w:t>
            </w:r>
            <w:r>
              <w:rPr>
                <w:rFonts w:ascii="Arial" w:hAnsi="Arial" w:cs="Arial"/>
                <w:b/>
              </w:rPr>
              <w:t xml:space="preserve">   </w:t>
            </w:r>
            <w:sdt>
              <w:sdtPr>
                <w:rPr>
                  <w:rFonts w:ascii="Arial" w:hAnsi="Arial" w:cs="Arial"/>
                  <w:b/>
                </w:rPr>
                <w:id w:val="504945768"/>
                <w:placeholder>
                  <w:docPart w:val="DB8D1DF408A748ACB61A52A9E20CE08B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D02BD">
                  <w:rPr>
                    <w:rFonts w:ascii="Arial" w:hAnsi="Arial" w:cs="Arial"/>
                    <w:b/>
                  </w:rPr>
                  <w:t xml:space="preserve">                            </w:t>
                </w:r>
              </w:sdtContent>
            </w:sdt>
          </w:p>
        </w:tc>
      </w:tr>
      <w:tr w:rsidR="00126051" w:rsidRPr="00EB0972" w:rsidTr="00DC73A0">
        <w:trPr>
          <w:trHeight w:val="418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51" w:rsidRPr="00126051" w:rsidRDefault="00126051" w:rsidP="00126051">
            <w:pPr>
              <w:widowControl w:val="0"/>
              <w:shd w:val="clear" w:color="auto" w:fill="F2F2F2" w:themeFill="background1" w:themeFillShade="F2"/>
              <w:tabs>
                <w:tab w:val="right" w:pos="3294"/>
              </w:tabs>
              <w:rPr>
                <w:b/>
                <w:bCs/>
                <w:sz w:val="28"/>
                <w:szCs w:val="28"/>
              </w:rPr>
            </w:pPr>
            <w:r w:rsidRPr="005864C6">
              <w:rPr>
                <w:b/>
                <w:bCs/>
                <w:sz w:val="28"/>
                <w:szCs w:val="28"/>
              </w:rPr>
              <w:t xml:space="preserve">About the Young Carer </w:t>
            </w:r>
            <w:r>
              <w:rPr>
                <w:b/>
                <w:bCs/>
                <w:sz w:val="28"/>
                <w:szCs w:val="28"/>
              </w:rPr>
              <w:tab/>
            </w:r>
          </w:p>
        </w:tc>
        <w:tc>
          <w:tcPr>
            <w:tcW w:w="751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6051" w:rsidRDefault="00126051" w:rsidP="00126051">
            <w:pPr>
              <w:tabs>
                <w:tab w:val="left" w:pos="2505"/>
              </w:tabs>
              <w:rPr>
                <w:rFonts w:cstheme="minorHAnsi"/>
              </w:rPr>
            </w:pPr>
          </w:p>
        </w:tc>
      </w:tr>
      <w:tr w:rsidR="00597475" w:rsidRPr="00EB0972" w:rsidTr="00126051">
        <w:trPr>
          <w:trHeight w:val="500"/>
        </w:trPr>
        <w:tc>
          <w:tcPr>
            <w:tcW w:w="1526" w:type="dxa"/>
            <w:tcBorders>
              <w:top w:val="single" w:sz="4" w:space="0" w:color="auto"/>
            </w:tcBorders>
          </w:tcPr>
          <w:p w:rsidR="00597475" w:rsidRPr="00EB0972" w:rsidRDefault="00597475" w:rsidP="00597475">
            <w:pPr>
              <w:rPr>
                <w:rFonts w:cstheme="minorHAnsi"/>
              </w:rPr>
            </w:pPr>
            <w:r w:rsidRPr="00EB0972">
              <w:rPr>
                <w:rFonts w:cstheme="minorHAnsi"/>
              </w:rPr>
              <w:t>First Name</w:t>
            </w:r>
          </w:p>
        </w:tc>
        <w:sdt>
          <w:sdtPr>
            <w:rPr>
              <w:rFonts w:cstheme="minorHAnsi"/>
            </w:rPr>
            <w:id w:val="2091880521"/>
            <w:placeholder>
              <w:docPart w:val="726A3E67A4FB48AD9A475EB63EB163A3"/>
            </w:placeholder>
            <w:text w:multiLine="1"/>
          </w:sdtPr>
          <w:sdtEndPr/>
          <w:sdtContent>
            <w:tc>
              <w:tcPr>
                <w:tcW w:w="3402" w:type="dxa"/>
                <w:gridSpan w:val="3"/>
                <w:tcBorders>
                  <w:top w:val="single" w:sz="4" w:space="0" w:color="auto"/>
                </w:tcBorders>
              </w:tcPr>
              <w:p w:rsidR="00597475" w:rsidRPr="00EB0972" w:rsidRDefault="006273EE" w:rsidP="006273EE">
                <w:pPr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  </w:t>
                </w:r>
              </w:p>
            </w:tc>
          </w:sdtContent>
        </w:sdt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597475" w:rsidRPr="00EB0972" w:rsidRDefault="00597475" w:rsidP="00597475">
            <w:pPr>
              <w:rPr>
                <w:rFonts w:cstheme="minorHAnsi"/>
              </w:rPr>
            </w:pPr>
            <w:r w:rsidRPr="00EB0972">
              <w:rPr>
                <w:rFonts w:cstheme="minorHAnsi"/>
              </w:rPr>
              <w:t>Surname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</w:tcPr>
          <w:p w:rsidR="00597475" w:rsidRPr="00EB0972" w:rsidRDefault="00AD6EB7" w:rsidP="00126051">
            <w:pPr>
              <w:tabs>
                <w:tab w:val="left" w:pos="2505"/>
              </w:tabs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590547164"/>
                <w:placeholder>
                  <w:docPart w:val="C2AF135A6E0F4B359C2A70F24F519987"/>
                </w:placeholder>
                <w:text w:multiLine="1"/>
              </w:sdtPr>
              <w:sdtEndPr/>
              <w:sdtContent>
                <w:r w:rsidR="00F4684A">
                  <w:rPr>
                    <w:rFonts w:cstheme="minorHAnsi"/>
                  </w:rPr>
                  <w:t xml:space="preserve">       </w:t>
                </w:r>
              </w:sdtContent>
            </w:sdt>
            <w:r w:rsidR="00126051">
              <w:rPr>
                <w:rFonts w:cstheme="minorHAnsi"/>
              </w:rPr>
              <w:tab/>
            </w:r>
          </w:p>
        </w:tc>
      </w:tr>
      <w:tr w:rsidR="00290434" w:rsidRPr="00EB0972" w:rsidTr="007B7E14">
        <w:tc>
          <w:tcPr>
            <w:tcW w:w="1526" w:type="dxa"/>
            <w:tcBorders>
              <w:bottom w:val="single" w:sz="4" w:space="0" w:color="auto"/>
            </w:tcBorders>
          </w:tcPr>
          <w:p w:rsidR="00290434" w:rsidRPr="00EB0972" w:rsidRDefault="00290434" w:rsidP="00597475">
            <w:pPr>
              <w:rPr>
                <w:rFonts w:cstheme="minorHAnsi"/>
              </w:rPr>
            </w:pPr>
            <w:r>
              <w:rPr>
                <w:rFonts w:cstheme="minorHAnsi"/>
              </w:rPr>
              <w:t>Date of Birth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:rsidR="00290434" w:rsidRDefault="00AD6EB7" w:rsidP="0059747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381718336"/>
                <w:placeholder>
                  <w:docPart w:val="9E631F85A7004476BD2E583E9EAA081E"/>
                </w:placeholder>
                <w:text w:multiLine="1"/>
              </w:sdtPr>
              <w:sdtEndPr/>
              <w:sdtContent>
                <w:r w:rsidR="00290434">
                  <w:rPr>
                    <w:rFonts w:cstheme="minorHAnsi"/>
                  </w:rPr>
                  <w:t xml:space="preserve">       </w:t>
                </w:r>
              </w:sdtContent>
            </w:sdt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</w:tcPr>
          <w:p w:rsidR="00290434" w:rsidRPr="00EB0972" w:rsidRDefault="00290434" w:rsidP="0029043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Age:   </w:t>
            </w:r>
            <w:sdt>
              <w:sdtPr>
                <w:rPr>
                  <w:rFonts w:cstheme="minorHAnsi"/>
                </w:rPr>
                <w:id w:val="1772823887"/>
                <w:placeholder>
                  <w:docPart w:val="EA44EA67EDE14FD2921F7ADC8332834F"/>
                </w:placeholder>
                <w:text/>
              </w:sdtPr>
              <w:sdtEndPr/>
              <w:sdtContent>
                <w:r>
                  <w:rPr>
                    <w:rFonts w:cstheme="minorHAnsi"/>
                  </w:rPr>
                  <w:t xml:space="preserve">     </w:t>
                </w:r>
              </w:sdtContent>
            </w:sdt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</w:tcPr>
          <w:p w:rsidR="00290434" w:rsidRPr="00EB0972" w:rsidRDefault="00290434" w:rsidP="0029043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Gender:  </w:t>
            </w:r>
            <w:sdt>
              <w:sdtPr>
                <w:rPr>
                  <w:rFonts w:cstheme="minorHAnsi"/>
                </w:rPr>
                <w:id w:val="1029772146"/>
                <w:placeholder>
                  <w:docPart w:val="1F9A05D97C234797AF1FF43F3577E089"/>
                </w:placeholder>
                <w:showingPlcHdr/>
                <w:comboBox>
                  <w:listItem w:value="Choose an item."/>
                  <w:listItem w:displayText="Female" w:value="Female"/>
                  <w:listItem w:displayText="Male" w:value="Male"/>
                  <w:listItem w:displayText="Transgender" w:value="Transgender"/>
                  <w:listItem w:displayText="Other" w:value="Other"/>
                </w:comboBox>
              </w:sdtPr>
              <w:sdtEndPr/>
              <w:sdtContent>
                <w:r w:rsidRPr="00D6564C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597475" w:rsidRPr="00EB0972" w:rsidTr="00597475">
        <w:tc>
          <w:tcPr>
            <w:tcW w:w="1526" w:type="dxa"/>
            <w:tcBorders>
              <w:bottom w:val="single" w:sz="4" w:space="0" w:color="auto"/>
              <w:right w:val="single" w:sz="4" w:space="0" w:color="auto"/>
            </w:tcBorders>
          </w:tcPr>
          <w:p w:rsidR="00597475" w:rsidRPr="00EB0972" w:rsidRDefault="00597475" w:rsidP="00597475">
            <w:pPr>
              <w:rPr>
                <w:rFonts w:cstheme="minorHAnsi"/>
              </w:rPr>
            </w:pPr>
            <w:r w:rsidRPr="00EB0972">
              <w:rPr>
                <w:rFonts w:cstheme="minorHAnsi"/>
              </w:rPr>
              <w:t>Address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97475" w:rsidRPr="00EB0972" w:rsidRDefault="00AD6EB7" w:rsidP="0059747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94207147"/>
                <w:placeholder>
                  <w:docPart w:val="FF320D9A865F4A339D16C814846D6C58"/>
                </w:placeholder>
                <w:text w:multiLine="1"/>
              </w:sdtPr>
              <w:sdtEndPr/>
              <w:sdtContent>
                <w:r w:rsidR="00F80E6F">
                  <w:rPr>
                    <w:rFonts w:cstheme="minorHAnsi"/>
                  </w:rPr>
                  <w:t xml:space="preserve">       </w:t>
                </w:r>
              </w:sdtContent>
            </w:sdt>
          </w:p>
          <w:p w:rsidR="00597475" w:rsidRPr="00EB0972" w:rsidRDefault="00597475" w:rsidP="00597475">
            <w:pPr>
              <w:rPr>
                <w:rFonts w:cstheme="minorHAnsi"/>
              </w:rPr>
            </w:pPr>
          </w:p>
          <w:p w:rsidR="00597475" w:rsidRPr="00EB0972" w:rsidRDefault="00597475" w:rsidP="00597475">
            <w:pPr>
              <w:rPr>
                <w:rFonts w:cstheme="minorHAnsi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7475" w:rsidRDefault="00597475" w:rsidP="00597475">
            <w:pPr>
              <w:rPr>
                <w:rFonts w:cstheme="minorHAnsi"/>
              </w:rPr>
            </w:pPr>
          </w:p>
          <w:p w:rsidR="00597475" w:rsidRDefault="00597475" w:rsidP="00597475">
            <w:pPr>
              <w:rPr>
                <w:rFonts w:cstheme="minorHAnsi"/>
              </w:rPr>
            </w:pPr>
          </w:p>
          <w:p w:rsidR="00597475" w:rsidRPr="00EB0972" w:rsidRDefault="00597475" w:rsidP="006273E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Postcode   </w:t>
            </w:r>
            <w:r w:rsidR="00F80E6F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578031824"/>
                <w:placeholder>
                  <w:docPart w:val="EDA21674B7914745B942C524C34E6CCD"/>
                </w:placeholder>
                <w:text w:multiLine="1"/>
              </w:sdtPr>
              <w:sdtEndPr/>
              <w:sdtContent>
                <w:r w:rsidR="00F80E6F">
                  <w:rPr>
                    <w:rFonts w:cstheme="minorHAnsi"/>
                  </w:rPr>
                  <w:t xml:space="preserve">       </w:t>
                </w:r>
              </w:sdtContent>
            </w:sdt>
          </w:p>
        </w:tc>
      </w:tr>
      <w:tr w:rsidR="00597475" w:rsidRPr="00EB0972" w:rsidTr="005864C6">
        <w:tc>
          <w:tcPr>
            <w:tcW w:w="105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7475" w:rsidRPr="00EB0972" w:rsidRDefault="00597475" w:rsidP="00597475">
            <w:pPr>
              <w:rPr>
                <w:rFonts w:cstheme="minorHAnsi"/>
              </w:rPr>
            </w:pPr>
          </w:p>
        </w:tc>
      </w:tr>
      <w:tr w:rsidR="00597475" w:rsidRPr="00EB0972" w:rsidTr="005864C6"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597475" w:rsidRDefault="00290434" w:rsidP="0059747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Main </w:t>
            </w:r>
            <w:r w:rsidR="00597475">
              <w:rPr>
                <w:rFonts w:cstheme="minorHAnsi"/>
              </w:rPr>
              <w:t>Parents Name</w:t>
            </w:r>
          </w:p>
        </w:tc>
        <w:sdt>
          <w:sdtPr>
            <w:rPr>
              <w:rFonts w:cstheme="minorHAnsi"/>
            </w:rPr>
            <w:id w:val="-1355959058"/>
            <w:placeholder>
              <w:docPart w:val="C875EDE5854344DE9E46A4B1884F51DE"/>
            </w:placeholder>
            <w:text w:multiLine="1"/>
          </w:sdtPr>
          <w:sdtEndPr/>
          <w:sdtContent>
            <w:tc>
              <w:tcPr>
                <w:tcW w:w="3402" w:type="dxa"/>
                <w:gridSpan w:val="3"/>
                <w:tcBorders>
                  <w:top w:val="single" w:sz="4" w:space="0" w:color="auto"/>
                </w:tcBorders>
              </w:tcPr>
              <w:p w:rsidR="00597475" w:rsidRPr="00EB0972" w:rsidRDefault="00F80E6F" w:rsidP="006273EE">
                <w:pPr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  </w:t>
                </w:r>
              </w:p>
            </w:tc>
          </w:sdtContent>
        </w:sdt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597475" w:rsidRPr="00EB0972" w:rsidRDefault="004D285D" w:rsidP="00597475">
            <w:pPr>
              <w:rPr>
                <w:rFonts w:cstheme="minorHAnsi"/>
              </w:rPr>
            </w:pPr>
            <w:r>
              <w:rPr>
                <w:rFonts w:cstheme="minorHAnsi"/>
              </w:rPr>
              <w:t>Parent E</w:t>
            </w:r>
            <w:r w:rsidR="00597475">
              <w:rPr>
                <w:rFonts w:cstheme="minorHAnsi"/>
              </w:rPr>
              <w:t>mail</w:t>
            </w:r>
          </w:p>
        </w:tc>
        <w:sdt>
          <w:sdtPr>
            <w:rPr>
              <w:rFonts w:cstheme="minorHAnsi"/>
            </w:rPr>
            <w:id w:val="-915628236"/>
            <w:placeholder>
              <w:docPart w:val="87D335DCC7E448FAB0054BDDDEE8D5C3"/>
            </w:placeholder>
            <w:text w:multiLine="1"/>
          </w:sdtPr>
          <w:sdtEndPr/>
          <w:sdtContent>
            <w:tc>
              <w:tcPr>
                <w:tcW w:w="3969" w:type="dxa"/>
                <w:gridSpan w:val="2"/>
                <w:tcBorders>
                  <w:top w:val="single" w:sz="4" w:space="0" w:color="auto"/>
                </w:tcBorders>
              </w:tcPr>
              <w:p w:rsidR="00597475" w:rsidRPr="00EB0972" w:rsidRDefault="00F80E6F" w:rsidP="006273EE">
                <w:pPr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  </w:t>
                </w:r>
              </w:p>
            </w:tc>
          </w:sdtContent>
        </w:sdt>
      </w:tr>
      <w:tr w:rsidR="00597475" w:rsidRPr="00EB0972" w:rsidTr="005864C6"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597475" w:rsidRPr="00EB0972" w:rsidRDefault="00597475" w:rsidP="00597475">
            <w:pPr>
              <w:rPr>
                <w:rFonts w:cstheme="minorHAnsi"/>
              </w:rPr>
            </w:pPr>
            <w:r>
              <w:rPr>
                <w:rFonts w:cstheme="minorHAnsi"/>
              </w:rPr>
              <w:t>Home Telephone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97475" w:rsidRPr="00EB0972" w:rsidRDefault="00AD6EB7" w:rsidP="006273EE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40027613"/>
                <w:placeholder>
                  <w:docPart w:val="D510E5A3724E41A8989D9410093E2830"/>
                </w:placeholder>
                <w:text w:multiLine="1"/>
              </w:sdtPr>
              <w:sdtEndPr/>
              <w:sdtContent>
                <w:r w:rsidR="00F80E6F">
                  <w:rPr>
                    <w:rFonts w:cstheme="minorHAnsi"/>
                  </w:rPr>
                  <w:t xml:space="preserve">       </w:t>
                </w:r>
              </w:sdtContent>
            </w:sdt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97475" w:rsidRPr="00EB0972" w:rsidRDefault="00597475" w:rsidP="00597475">
            <w:pPr>
              <w:rPr>
                <w:rFonts w:cstheme="minorHAnsi"/>
              </w:rPr>
            </w:pPr>
            <w:r>
              <w:rPr>
                <w:rFonts w:cstheme="minorHAnsi"/>
              </w:rPr>
              <w:t>Parent Mobile</w:t>
            </w:r>
          </w:p>
        </w:tc>
        <w:sdt>
          <w:sdtPr>
            <w:rPr>
              <w:rFonts w:cstheme="minorHAnsi"/>
            </w:rPr>
            <w:id w:val="1405262231"/>
            <w:placeholder>
              <w:docPart w:val="B91AADF0F5974A118E9A76452D278AA3"/>
            </w:placeholder>
            <w:text w:multiLine="1"/>
          </w:sdtPr>
          <w:sdtEndPr/>
          <w:sdtContent>
            <w:tc>
              <w:tcPr>
                <w:tcW w:w="3969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597475" w:rsidRPr="00EB0972" w:rsidRDefault="00F80E6F" w:rsidP="006273EE">
                <w:pPr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  </w:t>
                </w:r>
              </w:p>
            </w:tc>
          </w:sdtContent>
        </w:sdt>
      </w:tr>
      <w:tr w:rsidR="00597475" w:rsidRPr="00EB0972" w:rsidTr="00126051">
        <w:tc>
          <w:tcPr>
            <w:tcW w:w="105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7475" w:rsidRPr="00EB0972" w:rsidRDefault="00597475" w:rsidP="00597475">
            <w:pPr>
              <w:rPr>
                <w:rFonts w:cstheme="minorHAnsi"/>
              </w:rPr>
            </w:pPr>
          </w:p>
        </w:tc>
      </w:tr>
      <w:tr w:rsidR="00597475" w:rsidRPr="00EB0972" w:rsidTr="00126051"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475" w:rsidRDefault="00597475" w:rsidP="00597475">
            <w:pPr>
              <w:rPr>
                <w:rFonts w:cstheme="minorHAnsi"/>
              </w:rPr>
            </w:pPr>
            <w:r>
              <w:rPr>
                <w:rFonts w:cstheme="minorHAnsi"/>
              </w:rPr>
              <w:t>Young Carer Mobile</w:t>
            </w:r>
          </w:p>
        </w:tc>
        <w:sdt>
          <w:sdtPr>
            <w:rPr>
              <w:rFonts w:cstheme="minorHAnsi"/>
            </w:rPr>
            <w:id w:val="-1235390628"/>
            <w:placeholder>
              <w:docPart w:val="528372C301334CA9893A0A8189065832"/>
            </w:placeholder>
            <w:text w:multiLine="1"/>
          </w:sdtPr>
          <w:sdtEndPr/>
          <w:sdtContent>
            <w:tc>
              <w:tcPr>
                <w:tcW w:w="3402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597475" w:rsidRPr="00EB0972" w:rsidRDefault="00F80E6F" w:rsidP="006273EE">
                <w:pPr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  </w:t>
                </w:r>
              </w:p>
            </w:tc>
          </w:sdtContent>
        </w:sdt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475" w:rsidRDefault="00597475" w:rsidP="00597475">
            <w:pPr>
              <w:rPr>
                <w:rFonts w:cstheme="minorHAnsi"/>
              </w:rPr>
            </w:pPr>
            <w:r>
              <w:rPr>
                <w:rFonts w:cstheme="minorHAnsi"/>
              </w:rPr>
              <w:t>Young Carer Email</w:t>
            </w:r>
          </w:p>
        </w:tc>
        <w:sdt>
          <w:sdtPr>
            <w:rPr>
              <w:rFonts w:cstheme="minorHAnsi"/>
            </w:rPr>
            <w:id w:val="-135496138"/>
            <w:placeholder>
              <w:docPart w:val="FD275519B0C54EE893E57C45AFE2F448"/>
            </w:placeholder>
            <w:text w:multiLine="1"/>
          </w:sdtPr>
          <w:sdtEndPr/>
          <w:sdtContent>
            <w:tc>
              <w:tcPr>
                <w:tcW w:w="396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597475" w:rsidRPr="00EB0972" w:rsidRDefault="00F80E6F" w:rsidP="006273EE">
                <w:pPr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  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margin" w:tblpXSpec="center" w:tblpY="6528"/>
        <w:tblW w:w="10598" w:type="dxa"/>
        <w:tblLook w:val="04A0" w:firstRow="1" w:lastRow="0" w:firstColumn="1" w:lastColumn="0" w:noHBand="0" w:noVBand="1"/>
      </w:tblPr>
      <w:tblGrid>
        <w:gridCol w:w="1307"/>
        <w:gridCol w:w="1778"/>
        <w:gridCol w:w="1861"/>
        <w:gridCol w:w="1698"/>
        <w:gridCol w:w="3954"/>
      </w:tblGrid>
      <w:tr w:rsidR="00126051" w:rsidTr="00DC73A0"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51" w:rsidRPr="00126051" w:rsidRDefault="00126051" w:rsidP="00126051">
            <w:pPr>
              <w:widowControl w:val="0"/>
              <w:shd w:val="clear" w:color="auto" w:fill="F2F2F2" w:themeFill="background1" w:themeFillShade="F2"/>
              <w:rPr>
                <w:b/>
                <w:bCs/>
                <w:sz w:val="28"/>
                <w:szCs w:val="28"/>
              </w:rPr>
            </w:pPr>
            <w:r w:rsidRPr="005864C6">
              <w:rPr>
                <w:b/>
                <w:bCs/>
                <w:sz w:val="28"/>
                <w:szCs w:val="28"/>
              </w:rPr>
              <w:t xml:space="preserve">Referrer Details </w:t>
            </w:r>
          </w:p>
        </w:tc>
        <w:tc>
          <w:tcPr>
            <w:tcW w:w="751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6051" w:rsidRDefault="00126051" w:rsidP="00126051">
            <w:pPr>
              <w:tabs>
                <w:tab w:val="right" w:pos="3738"/>
              </w:tabs>
              <w:rPr>
                <w:rFonts w:cstheme="minorHAnsi"/>
              </w:rPr>
            </w:pPr>
          </w:p>
        </w:tc>
      </w:tr>
      <w:tr w:rsidR="00126051" w:rsidTr="00126051">
        <w:tc>
          <w:tcPr>
            <w:tcW w:w="1307" w:type="dxa"/>
            <w:tcBorders>
              <w:top w:val="single" w:sz="4" w:space="0" w:color="auto"/>
            </w:tcBorders>
          </w:tcPr>
          <w:p w:rsidR="00126051" w:rsidRDefault="00126051" w:rsidP="00126051">
            <w:r>
              <w:t>Name</w:t>
            </w:r>
          </w:p>
          <w:p w:rsidR="00126051" w:rsidRDefault="00126051" w:rsidP="00126051"/>
        </w:tc>
        <w:sdt>
          <w:sdtPr>
            <w:rPr>
              <w:rFonts w:cstheme="minorHAnsi"/>
            </w:rPr>
            <w:id w:val="-1372849422"/>
            <w:placeholder>
              <w:docPart w:val="F2FE37B9AE0B47A99D70624FC72BAA97"/>
            </w:placeholder>
            <w:text w:multiLine="1"/>
          </w:sdtPr>
          <w:sdtEndPr/>
          <w:sdtContent>
            <w:tc>
              <w:tcPr>
                <w:tcW w:w="3639" w:type="dxa"/>
                <w:gridSpan w:val="2"/>
                <w:tcBorders>
                  <w:top w:val="single" w:sz="4" w:space="0" w:color="auto"/>
                </w:tcBorders>
              </w:tcPr>
              <w:p w:rsidR="00126051" w:rsidRDefault="00126051" w:rsidP="00126051">
                <w:r>
                  <w:rPr>
                    <w:rFonts w:cstheme="minorHAnsi"/>
                  </w:rPr>
                  <w:t xml:space="preserve">       </w:t>
                </w:r>
              </w:p>
            </w:tc>
          </w:sdtContent>
        </w:sdt>
        <w:tc>
          <w:tcPr>
            <w:tcW w:w="1698" w:type="dxa"/>
            <w:tcBorders>
              <w:top w:val="single" w:sz="4" w:space="0" w:color="auto"/>
            </w:tcBorders>
          </w:tcPr>
          <w:p w:rsidR="00126051" w:rsidRDefault="00126051" w:rsidP="00126051">
            <w:r>
              <w:t>Position</w:t>
            </w:r>
          </w:p>
        </w:tc>
        <w:tc>
          <w:tcPr>
            <w:tcW w:w="3954" w:type="dxa"/>
            <w:tcBorders>
              <w:top w:val="single" w:sz="4" w:space="0" w:color="auto"/>
            </w:tcBorders>
          </w:tcPr>
          <w:p w:rsidR="00126051" w:rsidRDefault="00AD6EB7" w:rsidP="00126051">
            <w:pPr>
              <w:tabs>
                <w:tab w:val="right" w:pos="3738"/>
              </w:tabs>
            </w:pPr>
            <w:sdt>
              <w:sdtPr>
                <w:rPr>
                  <w:rFonts w:cstheme="minorHAnsi"/>
                </w:rPr>
                <w:id w:val="-984002078"/>
                <w:placeholder>
                  <w:docPart w:val="8FF58EF23E2449AE8AFD846C51419AEE"/>
                </w:placeholder>
                <w:text w:multiLine="1"/>
              </w:sdtPr>
              <w:sdtEndPr/>
              <w:sdtContent>
                <w:r w:rsidR="00126051">
                  <w:rPr>
                    <w:rFonts w:cstheme="minorHAnsi"/>
                  </w:rPr>
                  <w:t xml:space="preserve">       </w:t>
                </w:r>
              </w:sdtContent>
            </w:sdt>
            <w:r w:rsidR="00126051">
              <w:rPr>
                <w:rFonts w:cstheme="minorHAnsi"/>
              </w:rPr>
              <w:tab/>
            </w:r>
          </w:p>
        </w:tc>
      </w:tr>
      <w:tr w:rsidR="00126051" w:rsidTr="00126051">
        <w:tc>
          <w:tcPr>
            <w:tcW w:w="1307" w:type="dxa"/>
          </w:tcPr>
          <w:p w:rsidR="00126051" w:rsidRDefault="00126051" w:rsidP="00126051">
            <w:r>
              <w:t>Department</w:t>
            </w:r>
          </w:p>
        </w:tc>
        <w:tc>
          <w:tcPr>
            <w:tcW w:w="3639" w:type="dxa"/>
            <w:gridSpan w:val="2"/>
          </w:tcPr>
          <w:p w:rsidR="00126051" w:rsidRDefault="00AD6EB7" w:rsidP="00126051">
            <w:sdt>
              <w:sdtPr>
                <w:rPr>
                  <w:rFonts w:cstheme="minorHAnsi"/>
                </w:rPr>
                <w:id w:val="1850441786"/>
                <w:placeholder>
                  <w:docPart w:val="E0B2ED5ED41D43FAA48D7F12563050FD"/>
                </w:placeholder>
                <w:text w:multiLine="1"/>
              </w:sdtPr>
              <w:sdtEndPr/>
              <w:sdtContent>
                <w:r w:rsidR="00126051">
                  <w:rPr>
                    <w:rFonts w:cstheme="minorHAnsi"/>
                  </w:rPr>
                  <w:t xml:space="preserve">       </w:t>
                </w:r>
              </w:sdtContent>
            </w:sdt>
          </w:p>
          <w:p w:rsidR="00126051" w:rsidRDefault="00126051" w:rsidP="00126051"/>
        </w:tc>
        <w:tc>
          <w:tcPr>
            <w:tcW w:w="1698" w:type="dxa"/>
          </w:tcPr>
          <w:p w:rsidR="00126051" w:rsidRDefault="00126051" w:rsidP="00126051">
            <w:r>
              <w:t>Agency</w:t>
            </w:r>
          </w:p>
        </w:tc>
        <w:sdt>
          <w:sdtPr>
            <w:rPr>
              <w:rFonts w:cstheme="minorHAnsi"/>
            </w:rPr>
            <w:id w:val="1499308336"/>
            <w:placeholder>
              <w:docPart w:val="C679F7372BA44BF4B222E35F4DC53667"/>
            </w:placeholder>
            <w:text w:multiLine="1"/>
          </w:sdtPr>
          <w:sdtEndPr/>
          <w:sdtContent>
            <w:tc>
              <w:tcPr>
                <w:tcW w:w="3954" w:type="dxa"/>
              </w:tcPr>
              <w:p w:rsidR="00126051" w:rsidRDefault="00126051" w:rsidP="00126051">
                <w:r>
                  <w:rPr>
                    <w:rFonts w:cstheme="minorHAnsi"/>
                  </w:rPr>
                  <w:t xml:space="preserve">       </w:t>
                </w:r>
              </w:p>
            </w:tc>
          </w:sdtContent>
        </w:sdt>
      </w:tr>
      <w:tr w:rsidR="00126051" w:rsidTr="00126051">
        <w:tc>
          <w:tcPr>
            <w:tcW w:w="1307" w:type="dxa"/>
            <w:tcBorders>
              <w:bottom w:val="single" w:sz="4" w:space="0" w:color="auto"/>
            </w:tcBorders>
          </w:tcPr>
          <w:p w:rsidR="00126051" w:rsidRDefault="00126051" w:rsidP="00126051">
            <w:r>
              <w:t>Telephone</w:t>
            </w:r>
          </w:p>
        </w:tc>
        <w:tc>
          <w:tcPr>
            <w:tcW w:w="3639" w:type="dxa"/>
            <w:gridSpan w:val="2"/>
            <w:tcBorders>
              <w:bottom w:val="single" w:sz="4" w:space="0" w:color="auto"/>
            </w:tcBorders>
          </w:tcPr>
          <w:p w:rsidR="00126051" w:rsidRDefault="00AD6EB7" w:rsidP="00126051">
            <w:sdt>
              <w:sdtPr>
                <w:rPr>
                  <w:rFonts w:cstheme="minorHAnsi"/>
                </w:rPr>
                <w:id w:val="-1870683031"/>
                <w:placeholder>
                  <w:docPart w:val="E05D88B8AFFA4ECAA4A0BC01DF030CA8"/>
                </w:placeholder>
                <w:text w:multiLine="1"/>
              </w:sdtPr>
              <w:sdtEndPr/>
              <w:sdtContent>
                <w:r w:rsidR="00126051">
                  <w:rPr>
                    <w:rFonts w:cstheme="minorHAnsi"/>
                  </w:rPr>
                  <w:t xml:space="preserve">       </w:t>
                </w:r>
              </w:sdtContent>
            </w:sdt>
          </w:p>
          <w:p w:rsidR="00126051" w:rsidRDefault="00126051" w:rsidP="00126051"/>
        </w:tc>
        <w:tc>
          <w:tcPr>
            <w:tcW w:w="1698" w:type="dxa"/>
            <w:tcBorders>
              <w:bottom w:val="single" w:sz="4" w:space="0" w:color="auto"/>
            </w:tcBorders>
          </w:tcPr>
          <w:p w:rsidR="00126051" w:rsidRDefault="00126051" w:rsidP="00126051">
            <w:r>
              <w:t>Mobile</w:t>
            </w:r>
          </w:p>
        </w:tc>
        <w:sdt>
          <w:sdtPr>
            <w:rPr>
              <w:rFonts w:cstheme="minorHAnsi"/>
            </w:rPr>
            <w:id w:val="-2030325113"/>
            <w:placeholder>
              <w:docPart w:val="C94309634560491A8FB17A0D8C48CFFD"/>
            </w:placeholder>
            <w:text w:multiLine="1"/>
          </w:sdtPr>
          <w:sdtEndPr/>
          <w:sdtContent>
            <w:tc>
              <w:tcPr>
                <w:tcW w:w="3954" w:type="dxa"/>
                <w:tcBorders>
                  <w:bottom w:val="single" w:sz="4" w:space="0" w:color="auto"/>
                </w:tcBorders>
              </w:tcPr>
              <w:p w:rsidR="00126051" w:rsidRDefault="00126051" w:rsidP="00126051">
                <w:r>
                  <w:rPr>
                    <w:rFonts w:cstheme="minorHAnsi"/>
                  </w:rPr>
                  <w:t xml:space="preserve">       </w:t>
                </w:r>
              </w:p>
            </w:tc>
          </w:sdtContent>
        </w:sdt>
      </w:tr>
      <w:tr w:rsidR="00126051" w:rsidTr="00126051"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51" w:rsidRDefault="00126051" w:rsidP="00126051">
            <w:r>
              <w:t>Email</w:t>
            </w:r>
          </w:p>
        </w:tc>
        <w:tc>
          <w:tcPr>
            <w:tcW w:w="9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51" w:rsidRDefault="00AD6EB7" w:rsidP="00126051">
            <w:sdt>
              <w:sdtPr>
                <w:rPr>
                  <w:rFonts w:cstheme="minorHAnsi"/>
                </w:rPr>
                <w:id w:val="523826530"/>
                <w:placeholder>
                  <w:docPart w:val="EB86828A638D485E80681F5B27C1930C"/>
                </w:placeholder>
                <w:text w:multiLine="1"/>
              </w:sdtPr>
              <w:sdtEndPr/>
              <w:sdtContent>
                <w:r w:rsidR="00126051">
                  <w:rPr>
                    <w:rFonts w:cstheme="minorHAnsi"/>
                  </w:rPr>
                  <w:t xml:space="preserve">       </w:t>
                </w:r>
              </w:sdtContent>
            </w:sdt>
          </w:p>
          <w:p w:rsidR="00126051" w:rsidRDefault="00126051" w:rsidP="00126051">
            <w:pPr>
              <w:tabs>
                <w:tab w:val="left" w:pos="7260"/>
              </w:tabs>
            </w:pPr>
            <w:r>
              <w:tab/>
            </w:r>
          </w:p>
        </w:tc>
      </w:tr>
      <w:tr w:rsidR="00126051" w:rsidTr="00126051">
        <w:tc>
          <w:tcPr>
            <w:tcW w:w="10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51" w:rsidRDefault="00126051" w:rsidP="00126051">
            <w:pPr>
              <w:rPr>
                <w:b/>
              </w:rPr>
            </w:pPr>
            <w:r w:rsidRPr="00432A48">
              <w:rPr>
                <w:b/>
              </w:rPr>
              <w:t xml:space="preserve">Have the Young Carers Parents given consent for you to make this referral?   </w:t>
            </w:r>
            <w:r>
              <w:t xml:space="preserve">       Yes   </w:t>
            </w:r>
            <w:sdt>
              <w:sdtPr>
                <w:id w:val="-805701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   No   </w:t>
            </w:r>
            <w:sdt>
              <w:sdtPr>
                <w:id w:val="67337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126051" w:rsidRDefault="00126051" w:rsidP="00126051">
            <w:pPr>
              <w:rPr>
                <w:b/>
              </w:rPr>
            </w:pPr>
          </w:p>
          <w:p w:rsidR="00126051" w:rsidRDefault="00126051" w:rsidP="00126051">
            <w:pPr>
              <w:rPr>
                <w:i/>
              </w:rPr>
            </w:pPr>
            <w:r>
              <w:rPr>
                <w:b/>
              </w:rPr>
              <w:t xml:space="preserve">Are there any risk related reasons why a worker should not visit the young carer at home?   </w:t>
            </w:r>
            <w:r>
              <w:t xml:space="preserve"> Yes   </w:t>
            </w:r>
            <w:sdt>
              <w:sdtPr>
                <w:id w:val="1627357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   No  </w:t>
            </w:r>
            <w:sdt>
              <w:sdtPr>
                <w:id w:val="1875341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432A48">
              <w:rPr>
                <w:i/>
              </w:rPr>
              <w:t xml:space="preserve"> </w:t>
            </w:r>
          </w:p>
          <w:p w:rsidR="00126051" w:rsidRPr="00432A48" w:rsidRDefault="00126051" w:rsidP="00126051">
            <w:pPr>
              <w:rPr>
                <w:i/>
              </w:rPr>
            </w:pPr>
            <w:r w:rsidRPr="00432A48">
              <w:rPr>
                <w:i/>
              </w:rPr>
              <w:lastRenderedPageBreak/>
              <w:t>If yes, please give further details:</w:t>
            </w:r>
            <w:r>
              <w:rPr>
                <w:i/>
              </w:rPr>
              <w:t xml:space="preserve">     </w:t>
            </w:r>
            <w:r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-1667163522"/>
                <w:placeholder>
                  <w:docPart w:val="09E14EEADBDB44D7ADB13CB1984FD157"/>
                </w:placeholder>
                <w:text w:multiLine="1"/>
              </w:sdtPr>
              <w:sdtEndPr/>
              <w:sdtContent>
                <w:r>
                  <w:rPr>
                    <w:rFonts w:cstheme="minorHAnsi"/>
                  </w:rPr>
                  <w:t xml:space="preserve">                   </w:t>
                </w:r>
                <w:r>
                  <w:rPr>
                    <w:rFonts w:cstheme="minorHAnsi"/>
                  </w:rPr>
                  <w:br/>
                </w:r>
                <w:r>
                  <w:rPr>
                    <w:rFonts w:cstheme="minorHAnsi"/>
                  </w:rPr>
                  <w:br/>
                  <w:t xml:space="preserve">                                     </w:t>
                </w:r>
              </w:sdtContent>
            </w:sdt>
          </w:p>
          <w:p w:rsidR="00126051" w:rsidRDefault="00126051" w:rsidP="00126051">
            <w:pPr>
              <w:rPr>
                <w:b/>
              </w:rPr>
            </w:pPr>
          </w:p>
          <w:p w:rsidR="00126051" w:rsidRDefault="00126051" w:rsidP="00126051"/>
        </w:tc>
      </w:tr>
    </w:tbl>
    <w:tbl>
      <w:tblPr>
        <w:tblStyle w:val="TableGrid"/>
        <w:tblpPr w:leftFromText="180" w:rightFromText="180" w:vertAnchor="text" w:horzAnchor="margin" w:tblpXSpec="center" w:tblpY="11418"/>
        <w:tblW w:w="10598" w:type="dxa"/>
        <w:tblLook w:val="04A0" w:firstRow="1" w:lastRow="0" w:firstColumn="1" w:lastColumn="0" w:noHBand="0" w:noVBand="1"/>
      </w:tblPr>
      <w:tblGrid>
        <w:gridCol w:w="3085"/>
        <w:gridCol w:w="1843"/>
        <w:gridCol w:w="1134"/>
        <w:gridCol w:w="2268"/>
        <w:gridCol w:w="2268"/>
      </w:tblGrid>
      <w:tr w:rsidR="00290434" w:rsidTr="00290434">
        <w:tc>
          <w:tcPr>
            <w:tcW w:w="4928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290434" w:rsidRDefault="00290434" w:rsidP="00290434">
            <w:r w:rsidRPr="00126051">
              <w:rPr>
                <w:b/>
                <w:sz w:val="28"/>
                <w:szCs w:val="28"/>
              </w:rPr>
              <w:lastRenderedPageBreak/>
              <w:t>Reason for caring</w:t>
            </w:r>
            <w:r>
              <w:rPr>
                <w:b/>
              </w:rPr>
              <w:t xml:space="preserve"> </w:t>
            </w:r>
            <w:r w:rsidRPr="008176A8">
              <w:rPr>
                <w:i/>
              </w:rPr>
              <w:t>(please tick as appropriate)</w:t>
            </w:r>
          </w:p>
        </w:tc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90434" w:rsidRDefault="00290434" w:rsidP="00290434"/>
        </w:tc>
      </w:tr>
      <w:tr w:rsidR="00290434" w:rsidTr="00290434">
        <w:tc>
          <w:tcPr>
            <w:tcW w:w="3085" w:type="dxa"/>
          </w:tcPr>
          <w:p w:rsidR="00290434" w:rsidRDefault="00290434" w:rsidP="00290434">
            <w:r>
              <w:lastRenderedPageBreak/>
              <w:t xml:space="preserve">Mental Health   </w:t>
            </w:r>
            <w:sdt>
              <w:sdtPr>
                <w:id w:val="-458945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00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977" w:type="dxa"/>
            <w:gridSpan w:val="2"/>
          </w:tcPr>
          <w:p w:rsidR="00290434" w:rsidRDefault="00290434" w:rsidP="00290434">
            <w:r>
              <w:t xml:space="preserve">Substance Misuse   </w:t>
            </w:r>
            <w:sdt>
              <w:sdtPr>
                <w:id w:val="-791280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4536" w:type="dxa"/>
            <w:gridSpan w:val="2"/>
          </w:tcPr>
          <w:p w:rsidR="00290434" w:rsidRDefault="00290434" w:rsidP="00290434">
            <w:r>
              <w:t xml:space="preserve">Learning Disabilities   </w:t>
            </w:r>
            <w:sdt>
              <w:sdtPr>
                <w:id w:val="1078709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6F7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96F79" w:rsidTr="006D775F">
        <w:tc>
          <w:tcPr>
            <w:tcW w:w="3085" w:type="dxa"/>
          </w:tcPr>
          <w:p w:rsidR="00096F79" w:rsidRDefault="00096F79" w:rsidP="00290434">
            <w:r>
              <w:t xml:space="preserve">Physical/Sensory Disability   </w:t>
            </w:r>
            <w:sdt>
              <w:sdtPr>
                <w:id w:val="-1681889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977" w:type="dxa"/>
            <w:gridSpan w:val="2"/>
          </w:tcPr>
          <w:p w:rsidR="00096F79" w:rsidRDefault="00096F79" w:rsidP="00290434">
            <w:r>
              <w:t xml:space="preserve">Acute Life-Limiting illness   </w:t>
            </w:r>
            <w:sdt>
              <w:sdtPr>
                <w:id w:val="-583522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268" w:type="dxa"/>
          </w:tcPr>
          <w:p w:rsidR="00096F79" w:rsidRDefault="00096F79" w:rsidP="00096F79">
            <w:pPr>
              <w:tabs>
                <w:tab w:val="left" w:pos="2910"/>
              </w:tabs>
            </w:pPr>
            <w:r>
              <w:rPr>
                <w:rFonts w:cstheme="minorHAnsi"/>
              </w:rPr>
              <w:t xml:space="preserve">Older Person (65+) </w:t>
            </w:r>
            <w:r>
              <w:t xml:space="preserve"> </w:t>
            </w:r>
            <w:sdt>
              <w:sdtPr>
                <w:id w:val="-18344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ab/>
            </w:r>
          </w:p>
        </w:tc>
        <w:tc>
          <w:tcPr>
            <w:tcW w:w="2268" w:type="dxa"/>
          </w:tcPr>
          <w:p w:rsidR="00096F79" w:rsidRDefault="00096F79" w:rsidP="00096F79">
            <w:pPr>
              <w:tabs>
                <w:tab w:val="left" w:pos="2910"/>
              </w:tabs>
            </w:pPr>
            <w:r>
              <w:t xml:space="preserve">Other:   </w:t>
            </w:r>
            <w:r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alias w:val="Please state"/>
                <w:tag w:val="Please state"/>
                <w:id w:val="1203750264"/>
                <w:text w:multiLine="1"/>
              </w:sdtPr>
              <w:sdtEndPr/>
              <w:sdtContent>
                <w:r>
                  <w:rPr>
                    <w:rFonts w:cstheme="minorHAnsi"/>
                  </w:rPr>
                  <w:t xml:space="preserve">       </w:t>
                </w:r>
              </w:sdtContent>
            </w:sdt>
          </w:p>
        </w:tc>
      </w:tr>
    </w:tbl>
    <w:p w:rsidR="008176A8" w:rsidRDefault="008176A8">
      <w:pPr>
        <w:rPr>
          <w:rFonts w:ascii="Times New Roman" w:eastAsiaTheme="minorHAnsi" w:hAnsi="Times New Roman"/>
          <w:noProof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XSpec="center" w:tblpY="1111"/>
        <w:tblW w:w="10490" w:type="dxa"/>
        <w:tblLook w:val="04A0" w:firstRow="1" w:lastRow="0" w:firstColumn="1" w:lastColumn="0" w:noHBand="0" w:noVBand="1"/>
      </w:tblPr>
      <w:tblGrid>
        <w:gridCol w:w="3173"/>
        <w:gridCol w:w="2072"/>
        <w:gridCol w:w="1586"/>
        <w:gridCol w:w="3659"/>
      </w:tblGrid>
      <w:tr w:rsidR="00052919" w:rsidTr="00052919">
        <w:tc>
          <w:tcPr>
            <w:tcW w:w="5245" w:type="dxa"/>
            <w:gridSpan w:val="2"/>
          </w:tcPr>
          <w:p w:rsidR="00052919" w:rsidRDefault="00052919" w:rsidP="00052919">
            <w:r>
              <w:t xml:space="preserve">Name of </w:t>
            </w:r>
            <w:r w:rsidR="004D285D">
              <w:t xml:space="preserve">person </w:t>
            </w:r>
            <w:r>
              <w:t xml:space="preserve">cared for:   </w:t>
            </w:r>
            <w:r w:rsidR="00241B7E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596061844"/>
                <w:text w:multiLine="1"/>
              </w:sdtPr>
              <w:sdtEndPr/>
              <w:sdtContent>
                <w:r w:rsidR="00241B7E">
                  <w:rPr>
                    <w:rFonts w:cstheme="minorHAnsi"/>
                  </w:rPr>
                  <w:t xml:space="preserve">    </w:t>
                </w:r>
                <w:r w:rsidR="00457E62">
                  <w:rPr>
                    <w:rFonts w:cstheme="minorHAnsi"/>
                  </w:rPr>
                  <w:br/>
                </w:r>
                <w:r w:rsidR="00241B7E">
                  <w:rPr>
                    <w:rFonts w:cstheme="minorHAnsi"/>
                  </w:rPr>
                  <w:t xml:space="preserve">   </w:t>
                </w:r>
              </w:sdtContent>
            </w:sdt>
          </w:p>
        </w:tc>
        <w:tc>
          <w:tcPr>
            <w:tcW w:w="5245" w:type="dxa"/>
            <w:gridSpan w:val="2"/>
          </w:tcPr>
          <w:p w:rsidR="00052919" w:rsidRDefault="00052919" w:rsidP="00060BEE">
            <w:r>
              <w:t xml:space="preserve">Relationship to </w:t>
            </w:r>
            <w:r w:rsidR="004D285D">
              <w:t xml:space="preserve">young </w:t>
            </w:r>
            <w:r>
              <w:t xml:space="preserve">carer:   </w:t>
            </w:r>
            <w:r w:rsidR="00241B7E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-1910771110"/>
                <w:text w:multiLine="1"/>
              </w:sdtPr>
              <w:sdtEndPr/>
              <w:sdtContent>
                <w:r w:rsidR="00241B7E">
                  <w:rPr>
                    <w:rFonts w:cstheme="minorHAnsi"/>
                  </w:rPr>
                  <w:t xml:space="preserve">  </w:t>
                </w:r>
                <w:r w:rsidR="00532332">
                  <w:rPr>
                    <w:rFonts w:cstheme="minorHAnsi"/>
                  </w:rPr>
                  <w:br/>
                </w:r>
                <w:r w:rsidR="00241B7E">
                  <w:rPr>
                    <w:rFonts w:cstheme="minorHAnsi"/>
                  </w:rPr>
                  <w:t xml:space="preserve">     </w:t>
                </w:r>
              </w:sdtContent>
            </w:sdt>
          </w:p>
        </w:tc>
      </w:tr>
      <w:tr w:rsidR="002E3E45" w:rsidTr="00AE637F">
        <w:tc>
          <w:tcPr>
            <w:tcW w:w="3173" w:type="dxa"/>
            <w:tcBorders>
              <w:bottom w:val="single" w:sz="4" w:space="0" w:color="auto"/>
            </w:tcBorders>
          </w:tcPr>
          <w:p w:rsidR="002E3E45" w:rsidRDefault="002E3E45" w:rsidP="002E3E45">
            <w:r>
              <w:t xml:space="preserve">Gender: </w:t>
            </w:r>
            <w:sdt>
              <w:sdtPr>
                <w:id w:val="-511528662"/>
                <w:placeholder>
                  <w:docPart w:val="2DABE63065F44B30942E08B5CB8440F1"/>
                </w:placeholder>
                <w:showingPlcHdr/>
                <w:comboBox>
                  <w:listItem w:value="Choose an item."/>
                  <w:listItem w:displayText="Female" w:value="Female"/>
                  <w:listItem w:displayText="Male" w:value="Male"/>
                  <w:listItem w:displayText="Transgender" w:value="Transgender"/>
                  <w:listItem w:displayText="Other" w:value="Other"/>
                </w:comboBox>
              </w:sdtPr>
              <w:sdtEndPr/>
              <w:sdtContent>
                <w:r w:rsidRPr="00D6564C">
                  <w:rPr>
                    <w:rStyle w:val="PlaceholderText"/>
                  </w:rPr>
                  <w:t>Choose an item.</w:t>
                </w:r>
              </w:sdtContent>
            </w:sdt>
            <w:r>
              <w:t xml:space="preserve">   </w:t>
            </w:r>
          </w:p>
        </w:tc>
        <w:tc>
          <w:tcPr>
            <w:tcW w:w="3658" w:type="dxa"/>
            <w:gridSpan w:val="2"/>
            <w:tcBorders>
              <w:bottom w:val="single" w:sz="4" w:space="0" w:color="auto"/>
            </w:tcBorders>
          </w:tcPr>
          <w:p w:rsidR="002E3E45" w:rsidRDefault="002E3E45" w:rsidP="00060BEE">
            <w:r>
              <w:t>Age/DOB</w:t>
            </w:r>
            <w:r w:rsidR="000E02CC">
              <w:t>:</w:t>
            </w:r>
            <w:r>
              <w:t xml:space="preserve">   </w:t>
            </w:r>
            <w:r w:rsidR="00241B7E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-2056078573"/>
                <w:text w:multiLine="1"/>
              </w:sdtPr>
              <w:sdtEndPr/>
              <w:sdtContent>
                <w:r w:rsidR="00241B7E">
                  <w:rPr>
                    <w:rFonts w:cstheme="minorHAnsi"/>
                  </w:rPr>
                  <w:t xml:space="preserve">   </w:t>
                </w:r>
                <w:r w:rsidR="00241B7E">
                  <w:rPr>
                    <w:rFonts w:cstheme="minorHAnsi"/>
                  </w:rPr>
                  <w:br/>
                  <w:t xml:space="preserve">    </w:t>
                </w:r>
              </w:sdtContent>
            </w:sdt>
          </w:p>
        </w:tc>
        <w:tc>
          <w:tcPr>
            <w:tcW w:w="3659" w:type="dxa"/>
            <w:tcBorders>
              <w:bottom w:val="single" w:sz="4" w:space="0" w:color="auto"/>
            </w:tcBorders>
          </w:tcPr>
          <w:p w:rsidR="002E3E45" w:rsidRDefault="002E3E45" w:rsidP="00052919">
            <w:r>
              <w:t>Ethnicity</w:t>
            </w:r>
            <w:r w:rsidR="000E02CC">
              <w:t>:</w:t>
            </w:r>
            <w:r>
              <w:t xml:space="preserve"> </w:t>
            </w:r>
            <w:sdt>
              <w:sdtPr>
                <w:id w:val="1506471774"/>
                <w:text/>
              </w:sdtPr>
              <w:sdtEndPr/>
              <w:sdtContent>
                <w:r w:rsidR="00532332">
                  <w:t xml:space="preserve">     </w:t>
                </w:r>
                <w:r w:rsidR="00060BEE">
                  <w:t xml:space="preserve">     </w:t>
                </w:r>
              </w:sdtContent>
            </w:sdt>
          </w:p>
          <w:p w:rsidR="002E3E45" w:rsidRDefault="00532332" w:rsidP="00052919">
            <w:r>
              <w:t xml:space="preserve"> </w:t>
            </w:r>
          </w:p>
        </w:tc>
      </w:tr>
      <w:tr w:rsidR="00052919" w:rsidTr="004D285D">
        <w:tc>
          <w:tcPr>
            <w:tcW w:w="10490" w:type="dxa"/>
            <w:gridSpan w:val="4"/>
            <w:tcBorders>
              <w:bottom w:val="single" w:sz="4" w:space="0" w:color="auto"/>
            </w:tcBorders>
          </w:tcPr>
          <w:p w:rsidR="00052919" w:rsidRDefault="00052919" w:rsidP="00052919">
            <w:r>
              <w:t>What is the specific health condition, illness or disability?  Eg. Depression, Stroke, ADHD, Cancer?</w:t>
            </w:r>
          </w:p>
          <w:p w:rsidR="00052919" w:rsidRDefault="00AD6EB7" w:rsidP="00052919">
            <w:sdt>
              <w:sdtPr>
                <w:rPr>
                  <w:rFonts w:cstheme="minorHAnsi"/>
                </w:rPr>
                <w:id w:val="-532186139"/>
                <w:text w:multiLine="1"/>
              </w:sdtPr>
              <w:sdtEndPr/>
              <w:sdtContent>
                <w:r w:rsidR="00870422">
                  <w:rPr>
                    <w:rFonts w:cstheme="minorHAnsi"/>
                  </w:rPr>
                  <w:t xml:space="preserve">    </w:t>
                </w:r>
                <w:r w:rsidR="00870422">
                  <w:rPr>
                    <w:rFonts w:cstheme="minorHAnsi"/>
                  </w:rPr>
                  <w:br/>
                  <w:t xml:space="preserve">   </w:t>
                </w:r>
              </w:sdtContent>
            </w:sdt>
          </w:p>
        </w:tc>
      </w:tr>
      <w:tr w:rsidR="00052919" w:rsidTr="004D285D">
        <w:tc>
          <w:tcPr>
            <w:tcW w:w="1049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2919" w:rsidRPr="00052919" w:rsidRDefault="00052919" w:rsidP="00052919">
            <w:pPr>
              <w:tabs>
                <w:tab w:val="left" w:pos="4245"/>
              </w:tabs>
              <w:rPr>
                <w:b/>
              </w:rPr>
            </w:pPr>
          </w:p>
        </w:tc>
      </w:tr>
      <w:tr w:rsidR="00052919" w:rsidTr="004D285D"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52919" w:rsidRDefault="00052919" w:rsidP="00052919">
            <w:r w:rsidRPr="00052919">
              <w:rPr>
                <w:b/>
              </w:rPr>
              <w:t>Do they live at the same address as the young carer?</w:t>
            </w:r>
            <w:r>
              <w:rPr>
                <w:b/>
              </w:rPr>
              <w:t xml:space="preserve">  Yes     </w:t>
            </w:r>
            <w:sdt>
              <w:sdtPr>
                <w:rPr>
                  <w:b/>
                </w:rPr>
                <w:id w:val="-1690752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     No   </w:t>
            </w:r>
            <w:sdt>
              <w:sdtPr>
                <w:rPr>
                  <w:b/>
                </w:rPr>
                <w:id w:val="778771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</w:p>
        </w:tc>
      </w:tr>
      <w:tr w:rsidR="00052919" w:rsidTr="00DC73A0">
        <w:tc>
          <w:tcPr>
            <w:tcW w:w="104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2919" w:rsidRPr="004775CD" w:rsidRDefault="00052919" w:rsidP="004775CD">
            <w:pPr>
              <w:rPr>
                <w:i/>
              </w:rPr>
            </w:pPr>
          </w:p>
        </w:tc>
      </w:tr>
      <w:tr w:rsidR="00052919" w:rsidTr="00DC73A0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85D" w:rsidRPr="004775CD" w:rsidRDefault="004D285D" w:rsidP="00052919">
            <w:r w:rsidRPr="004D285D">
              <w:rPr>
                <w:b/>
              </w:rPr>
              <w:t xml:space="preserve">Please tell us more about </w:t>
            </w:r>
            <w:r w:rsidR="00031F38">
              <w:rPr>
                <w:b/>
              </w:rPr>
              <w:t>the types of caring they undertake</w:t>
            </w:r>
            <w:r w:rsidRPr="004D285D">
              <w:rPr>
                <w:b/>
              </w:rPr>
              <w:t xml:space="preserve"> and </w:t>
            </w:r>
            <w:r w:rsidR="00031F38">
              <w:rPr>
                <w:b/>
              </w:rPr>
              <w:t>what support you think they would benefit from</w:t>
            </w:r>
            <w:r w:rsidRPr="004D285D">
              <w:rPr>
                <w:b/>
              </w:rPr>
              <w:t>?</w:t>
            </w:r>
            <w:r>
              <w:rPr>
                <w:b/>
              </w:rPr>
              <w:t xml:space="preserve"> </w:t>
            </w:r>
            <w:r w:rsidRPr="004D285D">
              <w:rPr>
                <w:i/>
              </w:rPr>
              <w:t>Please include any immediate issues</w:t>
            </w:r>
            <w:r>
              <w:rPr>
                <w:b/>
              </w:rPr>
              <w:t xml:space="preserve">  </w:t>
            </w:r>
          </w:p>
          <w:p w:rsidR="004D285D" w:rsidRPr="00DC73A0" w:rsidRDefault="004D285D" w:rsidP="00052919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870422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715397663"/>
                <w:text w:multiLine="1"/>
              </w:sdtPr>
              <w:sdtEndPr/>
              <w:sdtContent>
                <w:r w:rsidR="00870422">
                  <w:rPr>
                    <w:rFonts w:cstheme="minorHAnsi"/>
                  </w:rPr>
                  <w:t xml:space="preserve">   </w:t>
                </w:r>
                <w:r w:rsidR="00870422">
                  <w:rPr>
                    <w:rFonts w:cstheme="minorHAnsi"/>
                  </w:rPr>
                  <w:br/>
                </w:r>
                <w:r w:rsidR="00870422">
                  <w:rPr>
                    <w:rFonts w:cstheme="minorHAnsi"/>
                  </w:rPr>
                  <w:br/>
                </w:r>
                <w:r w:rsidR="00870422">
                  <w:rPr>
                    <w:rFonts w:cstheme="minorHAnsi"/>
                  </w:rPr>
                  <w:br/>
                </w:r>
                <w:r w:rsidR="00870422">
                  <w:rPr>
                    <w:rFonts w:cstheme="minorHAnsi"/>
                  </w:rPr>
                  <w:br/>
                  <w:t xml:space="preserve">    </w:t>
                </w:r>
              </w:sdtContent>
            </w:sdt>
          </w:p>
        </w:tc>
      </w:tr>
    </w:tbl>
    <w:p w:rsidR="004D285D" w:rsidRDefault="004D285D" w:rsidP="008176A8">
      <w:pPr>
        <w:rPr>
          <w:b/>
          <w:noProof/>
        </w:rPr>
      </w:pPr>
    </w:p>
    <w:tbl>
      <w:tblPr>
        <w:tblStyle w:val="TableGrid"/>
        <w:tblpPr w:leftFromText="180" w:rightFromText="180" w:vertAnchor="text" w:horzAnchor="margin" w:tblpXSpec="center" w:tblpY="235"/>
        <w:tblW w:w="10513" w:type="dxa"/>
        <w:tblLook w:val="04A0" w:firstRow="1" w:lastRow="0" w:firstColumn="1" w:lastColumn="0" w:noHBand="0" w:noVBand="1"/>
      </w:tblPr>
      <w:tblGrid>
        <w:gridCol w:w="3227"/>
        <w:gridCol w:w="567"/>
        <w:gridCol w:w="2410"/>
        <w:gridCol w:w="4309"/>
      </w:tblGrid>
      <w:tr w:rsidR="00DC73A0" w:rsidTr="00DC73A0">
        <w:tc>
          <w:tcPr>
            <w:tcW w:w="3794" w:type="dxa"/>
            <w:gridSpan w:val="2"/>
            <w:tcBorders>
              <w:right w:val="single" w:sz="4" w:space="0" w:color="auto"/>
            </w:tcBorders>
          </w:tcPr>
          <w:p w:rsidR="00DC73A0" w:rsidRPr="00126051" w:rsidRDefault="00DC73A0" w:rsidP="00DC73A0">
            <w:pPr>
              <w:widowControl w:val="0"/>
              <w:shd w:val="clear" w:color="auto" w:fill="F2F2F2" w:themeFill="background1" w:themeFillShade="F2"/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Other Members of Household</w:t>
            </w:r>
          </w:p>
        </w:tc>
        <w:tc>
          <w:tcPr>
            <w:tcW w:w="671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C73A0" w:rsidRDefault="00DC73A0" w:rsidP="00DC73A0">
            <w:pPr>
              <w:rPr>
                <w:b/>
              </w:rPr>
            </w:pPr>
          </w:p>
        </w:tc>
      </w:tr>
      <w:tr w:rsidR="00DC73A0" w:rsidTr="00DC73A0">
        <w:tc>
          <w:tcPr>
            <w:tcW w:w="3227" w:type="dxa"/>
          </w:tcPr>
          <w:p w:rsidR="00DC73A0" w:rsidRDefault="00DC73A0" w:rsidP="00DC73A0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977" w:type="dxa"/>
            <w:gridSpan w:val="2"/>
          </w:tcPr>
          <w:p w:rsidR="00DC73A0" w:rsidRDefault="00DC73A0" w:rsidP="00DC73A0">
            <w:pPr>
              <w:rPr>
                <w:b/>
              </w:rPr>
            </w:pPr>
            <w:r>
              <w:rPr>
                <w:b/>
              </w:rPr>
              <w:t>Age/DOB</w:t>
            </w:r>
          </w:p>
        </w:tc>
        <w:tc>
          <w:tcPr>
            <w:tcW w:w="4309" w:type="dxa"/>
          </w:tcPr>
          <w:p w:rsidR="00DC73A0" w:rsidRDefault="00DC73A0" w:rsidP="00DC73A0">
            <w:pPr>
              <w:rPr>
                <w:b/>
              </w:rPr>
            </w:pPr>
            <w:r>
              <w:rPr>
                <w:b/>
              </w:rPr>
              <w:t>Relationship to Young Carer</w:t>
            </w:r>
          </w:p>
        </w:tc>
      </w:tr>
      <w:tr w:rsidR="00DC73A0" w:rsidTr="00DC73A0">
        <w:tc>
          <w:tcPr>
            <w:tcW w:w="3227" w:type="dxa"/>
            <w:tcBorders>
              <w:bottom w:val="single" w:sz="4" w:space="0" w:color="auto"/>
            </w:tcBorders>
          </w:tcPr>
          <w:p w:rsidR="00DC73A0" w:rsidRDefault="00AD6EB7" w:rsidP="00DC73A0">
            <w:pPr>
              <w:tabs>
                <w:tab w:val="right" w:pos="3011"/>
              </w:tabs>
              <w:rPr>
                <w:b/>
              </w:rPr>
            </w:pPr>
            <w:sdt>
              <w:sdtPr>
                <w:rPr>
                  <w:rFonts w:cstheme="minorHAnsi"/>
                </w:rPr>
                <w:id w:val="296800428"/>
                <w:text w:multiLine="1"/>
              </w:sdtPr>
              <w:sdtEndPr/>
              <w:sdtContent>
                <w:r w:rsidR="00DC73A0">
                  <w:rPr>
                    <w:rFonts w:cstheme="minorHAnsi"/>
                  </w:rPr>
                  <w:t xml:space="preserve">    </w:t>
                </w:r>
                <w:r w:rsidR="00DC73A0">
                  <w:rPr>
                    <w:rFonts w:cstheme="minorHAnsi"/>
                  </w:rPr>
                  <w:br/>
                  <w:t xml:space="preserve">   </w:t>
                </w:r>
              </w:sdtContent>
            </w:sdt>
            <w:r w:rsidR="00DC73A0">
              <w:rPr>
                <w:b/>
              </w:rPr>
              <w:t xml:space="preserve"> </w:t>
            </w:r>
            <w:r w:rsidR="00DC73A0">
              <w:rPr>
                <w:b/>
              </w:rPr>
              <w:tab/>
            </w:r>
          </w:p>
        </w:tc>
        <w:sdt>
          <w:sdtPr>
            <w:rPr>
              <w:rFonts w:cstheme="minorHAnsi"/>
            </w:rPr>
            <w:id w:val="109795034"/>
            <w:text w:multiLine="1"/>
          </w:sdtPr>
          <w:sdtEndPr/>
          <w:sdtContent>
            <w:tc>
              <w:tcPr>
                <w:tcW w:w="2977" w:type="dxa"/>
                <w:gridSpan w:val="2"/>
                <w:tcBorders>
                  <w:bottom w:val="single" w:sz="4" w:space="0" w:color="auto"/>
                </w:tcBorders>
              </w:tcPr>
              <w:p w:rsidR="00DC73A0" w:rsidRDefault="00DC73A0" w:rsidP="00DC73A0">
                <w:pPr>
                  <w:rPr>
                    <w:b/>
                  </w:rPr>
                </w:pPr>
                <w:r>
                  <w:rPr>
                    <w:rFonts w:cstheme="minorHAnsi"/>
                  </w:rPr>
                  <w:t xml:space="preserve">     </w:t>
                </w:r>
                <w:r>
                  <w:rPr>
                    <w:rFonts w:cstheme="minorHAnsi"/>
                  </w:rPr>
                  <w:br/>
                  <w:t xml:space="preserve">  </w:t>
                </w:r>
              </w:p>
            </w:tc>
          </w:sdtContent>
        </w:sdt>
        <w:sdt>
          <w:sdtPr>
            <w:rPr>
              <w:rFonts w:cstheme="minorHAnsi"/>
            </w:rPr>
            <w:id w:val="-1669400178"/>
            <w:text w:multiLine="1"/>
          </w:sdtPr>
          <w:sdtEndPr/>
          <w:sdtContent>
            <w:tc>
              <w:tcPr>
                <w:tcW w:w="4309" w:type="dxa"/>
                <w:tcBorders>
                  <w:bottom w:val="single" w:sz="4" w:space="0" w:color="auto"/>
                </w:tcBorders>
              </w:tcPr>
              <w:p w:rsidR="00DC73A0" w:rsidRDefault="00DC73A0" w:rsidP="00DC73A0">
                <w:pPr>
                  <w:rPr>
                    <w:b/>
                  </w:rPr>
                </w:pPr>
                <w:r>
                  <w:rPr>
                    <w:rFonts w:cstheme="minorHAnsi"/>
                  </w:rPr>
                  <w:t xml:space="preserve">       </w:t>
                </w:r>
                <w:r>
                  <w:rPr>
                    <w:rFonts w:cstheme="minorHAnsi"/>
                  </w:rPr>
                  <w:br/>
                </w:r>
              </w:p>
            </w:tc>
          </w:sdtContent>
        </w:sdt>
      </w:tr>
      <w:tr w:rsidR="00DC73A0" w:rsidTr="00DC73A0">
        <w:tc>
          <w:tcPr>
            <w:tcW w:w="3227" w:type="dxa"/>
          </w:tcPr>
          <w:p w:rsidR="00DC73A0" w:rsidRDefault="00AD6EB7" w:rsidP="00DC73A0">
            <w:pPr>
              <w:tabs>
                <w:tab w:val="right" w:pos="3011"/>
              </w:tabs>
              <w:rPr>
                <w:b/>
              </w:rPr>
            </w:pPr>
            <w:sdt>
              <w:sdtPr>
                <w:rPr>
                  <w:rFonts w:cstheme="minorHAnsi"/>
                </w:rPr>
                <w:id w:val="621893036"/>
                <w:text w:multiLine="1"/>
              </w:sdtPr>
              <w:sdtEndPr/>
              <w:sdtContent>
                <w:r w:rsidR="00DC73A0">
                  <w:rPr>
                    <w:rFonts w:cstheme="minorHAnsi"/>
                  </w:rPr>
                  <w:t xml:space="preserve">    </w:t>
                </w:r>
                <w:r w:rsidR="00DC73A0">
                  <w:rPr>
                    <w:rFonts w:cstheme="minorHAnsi"/>
                  </w:rPr>
                  <w:br/>
                  <w:t xml:space="preserve">   </w:t>
                </w:r>
              </w:sdtContent>
            </w:sdt>
            <w:r w:rsidR="00DC73A0">
              <w:rPr>
                <w:b/>
              </w:rPr>
              <w:t xml:space="preserve"> </w:t>
            </w:r>
          </w:p>
        </w:tc>
        <w:sdt>
          <w:sdtPr>
            <w:rPr>
              <w:rFonts w:cstheme="minorHAnsi"/>
            </w:rPr>
            <w:id w:val="1682230519"/>
            <w:text w:multiLine="1"/>
          </w:sdtPr>
          <w:sdtEndPr/>
          <w:sdtContent>
            <w:tc>
              <w:tcPr>
                <w:tcW w:w="2977" w:type="dxa"/>
                <w:gridSpan w:val="2"/>
              </w:tcPr>
              <w:p w:rsidR="00DC73A0" w:rsidRDefault="00DC73A0" w:rsidP="00DC73A0">
                <w:pPr>
                  <w:rPr>
                    <w:b/>
                  </w:rPr>
                </w:pPr>
                <w:r>
                  <w:rPr>
                    <w:rFonts w:cstheme="minorHAnsi"/>
                  </w:rPr>
                  <w:t xml:space="preserve"> </w:t>
                </w:r>
                <w:r>
                  <w:rPr>
                    <w:rFonts w:cstheme="minorHAnsi"/>
                  </w:rPr>
                  <w:br/>
                  <w:t xml:space="preserve">      </w:t>
                </w:r>
              </w:p>
            </w:tc>
          </w:sdtContent>
        </w:sdt>
        <w:sdt>
          <w:sdtPr>
            <w:rPr>
              <w:rFonts w:cstheme="minorHAnsi"/>
            </w:rPr>
            <w:id w:val="199441495"/>
            <w:text w:multiLine="1"/>
          </w:sdtPr>
          <w:sdtEndPr/>
          <w:sdtContent>
            <w:tc>
              <w:tcPr>
                <w:tcW w:w="4309" w:type="dxa"/>
              </w:tcPr>
              <w:p w:rsidR="00DC73A0" w:rsidRDefault="00DC73A0" w:rsidP="00DC73A0">
                <w:pPr>
                  <w:rPr>
                    <w:b/>
                  </w:rPr>
                </w:pPr>
                <w:r>
                  <w:rPr>
                    <w:rFonts w:cstheme="minorHAnsi"/>
                  </w:rPr>
                  <w:t xml:space="preserve">    </w:t>
                </w:r>
                <w:r>
                  <w:rPr>
                    <w:rFonts w:cstheme="minorHAnsi"/>
                  </w:rPr>
                  <w:br/>
                  <w:t xml:space="preserve">   </w:t>
                </w:r>
              </w:p>
            </w:tc>
          </w:sdtContent>
        </w:sdt>
      </w:tr>
      <w:tr w:rsidR="00DC73A0" w:rsidTr="00DC73A0">
        <w:tc>
          <w:tcPr>
            <w:tcW w:w="3227" w:type="dxa"/>
            <w:tcBorders>
              <w:bottom w:val="single" w:sz="4" w:space="0" w:color="auto"/>
            </w:tcBorders>
          </w:tcPr>
          <w:p w:rsidR="00DC73A0" w:rsidRDefault="00AD6EB7" w:rsidP="00DC73A0">
            <w:pPr>
              <w:tabs>
                <w:tab w:val="right" w:pos="3011"/>
              </w:tabs>
              <w:rPr>
                <w:b/>
              </w:rPr>
            </w:pPr>
            <w:sdt>
              <w:sdtPr>
                <w:rPr>
                  <w:rFonts w:cstheme="minorHAnsi"/>
                </w:rPr>
                <w:id w:val="810905800"/>
                <w:text w:multiLine="1"/>
              </w:sdtPr>
              <w:sdtEndPr/>
              <w:sdtContent>
                <w:r w:rsidR="00DC73A0">
                  <w:rPr>
                    <w:rFonts w:cstheme="minorHAnsi"/>
                  </w:rPr>
                  <w:t xml:space="preserve">   </w:t>
                </w:r>
                <w:r w:rsidR="00DC73A0">
                  <w:rPr>
                    <w:rFonts w:cstheme="minorHAnsi"/>
                  </w:rPr>
                  <w:br/>
                  <w:t xml:space="preserve">    </w:t>
                </w:r>
              </w:sdtContent>
            </w:sdt>
            <w:r w:rsidR="00DC73A0">
              <w:rPr>
                <w:b/>
              </w:rPr>
              <w:t xml:space="preserve"> </w:t>
            </w:r>
            <w:r w:rsidR="00DC73A0">
              <w:rPr>
                <w:b/>
              </w:rPr>
              <w:tab/>
            </w:r>
          </w:p>
        </w:tc>
        <w:sdt>
          <w:sdtPr>
            <w:rPr>
              <w:rFonts w:cstheme="minorHAnsi"/>
            </w:rPr>
            <w:id w:val="-2055763652"/>
            <w:text w:multiLine="1"/>
          </w:sdtPr>
          <w:sdtEndPr/>
          <w:sdtContent>
            <w:tc>
              <w:tcPr>
                <w:tcW w:w="2977" w:type="dxa"/>
                <w:gridSpan w:val="2"/>
                <w:tcBorders>
                  <w:bottom w:val="single" w:sz="4" w:space="0" w:color="auto"/>
                </w:tcBorders>
              </w:tcPr>
              <w:p w:rsidR="00DC73A0" w:rsidRDefault="00DC73A0" w:rsidP="00DC73A0">
                <w:pPr>
                  <w:rPr>
                    <w:b/>
                  </w:rPr>
                </w:pPr>
                <w:r>
                  <w:rPr>
                    <w:rFonts w:cstheme="minorHAnsi"/>
                  </w:rPr>
                  <w:t xml:space="preserve">     </w:t>
                </w:r>
                <w:r>
                  <w:rPr>
                    <w:rFonts w:cstheme="minorHAnsi"/>
                  </w:rPr>
                  <w:br/>
                  <w:t xml:space="preserve">  </w:t>
                </w:r>
              </w:p>
            </w:tc>
          </w:sdtContent>
        </w:sdt>
        <w:sdt>
          <w:sdtPr>
            <w:rPr>
              <w:rFonts w:cstheme="minorHAnsi"/>
            </w:rPr>
            <w:id w:val="780688279"/>
            <w:text w:multiLine="1"/>
          </w:sdtPr>
          <w:sdtEndPr/>
          <w:sdtContent>
            <w:tc>
              <w:tcPr>
                <w:tcW w:w="4309" w:type="dxa"/>
                <w:tcBorders>
                  <w:bottom w:val="single" w:sz="4" w:space="0" w:color="auto"/>
                </w:tcBorders>
              </w:tcPr>
              <w:p w:rsidR="00DC73A0" w:rsidRDefault="00DC73A0" w:rsidP="00DC73A0">
                <w:pPr>
                  <w:rPr>
                    <w:b/>
                  </w:rPr>
                </w:pPr>
                <w:r>
                  <w:rPr>
                    <w:rFonts w:cstheme="minorHAnsi"/>
                  </w:rPr>
                  <w:t xml:space="preserve">    </w:t>
                </w:r>
                <w:r>
                  <w:rPr>
                    <w:rFonts w:cstheme="minorHAnsi"/>
                  </w:rPr>
                  <w:br/>
                  <w:t xml:space="preserve">   </w:t>
                </w:r>
              </w:p>
            </w:tc>
          </w:sdtContent>
        </w:sdt>
      </w:tr>
      <w:tr w:rsidR="00DC73A0" w:rsidTr="00DC73A0">
        <w:tc>
          <w:tcPr>
            <w:tcW w:w="3227" w:type="dxa"/>
            <w:tcBorders>
              <w:bottom w:val="single" w:sz="4" w:space="0" w:color="auto"/>
            </w:tcBorders>
          </w:tcPr>
          <w:p w:rsidR="00DC73A0" w:rsidRDefault="00AD6EB7" w:rsidP="00DC73A0">
            <w:pPr>
              <w:tabs>
                <w:tab w:val="right" w:pos="3011"/>
              </w:tabs>
              <w:rPr>
                <w:b/>
              </w:rPr>
            </w:pPr>
            <w:sdt>
              <w:sdtPr>
                <w:rPr>
                  <w:rFonts w:cstheme="minorHAnsi"/>
                </w:rPr>
                <w:id w:val="-205871607"/>
                <w:text w:multiLine="1"/>
              </w:sdtPr>
              <w:sdtEndPr/>
              <w:sdtContent>
                <w:r w:rsidR="00DC73A0">
                  <w:rPr>
                    <w:rFonts w:cstheme="minorHAnsi"/>
                  </w:rPr>
                  <w:t xml:space="preserve">       </w:t>
                </w:r>
                <w:r w:rsidR="00DC73A0">
                  <w:rPr>
                    <w:rFonts w:cstheme="minorHAnsi"/>
                  </w:rPr>
                  <w:br/>
                </w:r>
              </w:sdtContent>
            </w:sdt>
            <w:r w:rsidR="00DC73A0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95225164"/>
                <w:text/>
              </w:sdtPr>
              <w:sdtEndPr/>
              <w:sdtContent>
                <w:r w:rsidR="00DC73A0">
                  <w:rPr>
                    <w:b/>
                  </w:rPr>
                  <w:t xml:space="preserve">     </w:t>
                </w:r>
              </w:sdtContent>
            </w:sdt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DC73A0" w:rsidRDefault="00AD6EB7" w:rsidP="00DC73A0">
            <w:pPr>
              <w:rPr>
                <w:b/>
              </w:rPr>
            </w:pPr>
            <w:sdt>
              <w:sdtPr>
                <w:rPr>
                  <w:rFonts w:cstheme="minorHAnsi"/>
                </w:rPr>
                <w:id w:val="1493991057"/>
                <w:text w:multiLine="1"/>
              </w:sdtPr>
              <w:sdtEndPr/>
              <w:sdtContent>
                <w:r w:rsidR="00DC73A0">
                  <w:rPr>
                    <w:rFonts w:cstheme="minorHAnsi"/>
                  </w:rPr>
                  <w:t xml:space="preserve">    </w:t>
                </w:r>
                <w:r w:rsidR="00DC73A0">
                  <w:rPr>
                    <w:rFonts w:cstheme="minorHAnsi"/>
                  </w:rPr>
                  <w:br/>
                  <w:t xml:space="preserve">   </w:t>
                </w:r>
              </w:sdtContent>
            </w:sdt>
            <w:r w:rsidR="00DC73A0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1932769820"/>
                <w:text/>
              </w:sdtPr>
              <w:sdtEndPr/>
              <w:sdtContent>
                <w:r w:rsidR="00DC73A0">
                  <w:rPr>
                    <w:b/>
                  </w:rPr>
                  <w:t xml:space="preserve">     </w:t>
                </w:r>
              </w:sdtContent>
            </w:sdt>
          </w:p>
        </w:tc>
        <w:tc>
          <w:tcPr>
            <w:tcW w:w="4309" w:type="dxa"/>
            <w:tcBorders>
              <w:bottom w:val="single" w:sz="4" w:space="0" w:color="auto"/>
            </w:tcBorders>
          </w:tcPr>
          <w:p w:rsidR="00DC73A0" w:rsidRDefault="00AD6EB7" w:rsidP="00DC73A0">
            <w:pPr>
              <w:rPr>
                <w:b/>
              </w:rPr>
            </w:pPr>
            <w:sdt>
              <w:sdtPr>
                <w:rPr>
                  <w:rFonts w:cstheme="minorHAnsi"/>
                </w:rPr>
                <w:id w:val="-389430998"/>
                <w:text w:multiLine="1"/>
              </w:sdtPr>
              <w:sdtEndPr/>
              <w:sdtContent>
                <w:r w:rsidR="00DC73A0">
                  <w:rPr>
                    <w:rFonts w:cstheme="minorHAnsi"/>
                  </w:rPr>
                  <w:t xml:space="preserve">   </w:t>
                </w:r>
                <w:r w:rsidR="00DC73A0">
                  <w:rPr>
                    <w:rFonts w:cstheme="minorHAnsi"/>
                  </w:rPr>
                  <w:br/>
                  <w:t xml:space="preserve">    </w:t>
                </w:r>
              </w:sdtContent>
            </w:sdt>
            <w:r w:rsidR="00DC73A0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874273242"/>
                <w:text/>
              </w:sdtPr>
              <w:sdtEndPr/>
              <w:sdtContent>
                <w:r w:rsidR="00DC73A0">
                  <w:rPr>
                    <w:b/>
                  </w:rPr>
                  <w:t xml:space="preserve">     </w:t>
                </w:r>
              </w:sdtContent>
            </w:sdt>
          </w:p>
        </w:tc>
      </w:tr>
    </w:tbl>
    <w:p w:rsidR="004F75B3" w:rsidRDefault="004F75B3" w:rsidP="002E3E45">
      <w:pPr>
        <w:rPr>
          <w:b/>
        </w:rPr>
      </w:pP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2977"/>
        <w:gridCol w:w="2268"/>
        <w:gridCol w:w="5245"/>
      </w:tblGrid>
      <w:tr w:rsidR="00126051" w:rsidTr="00DC73A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6051" w:rsidRPr="00DC73A0" w:rsidRDefault="00DC73A0" w:rsidP="00DC73A0">
            <w:pPr>
              <w:widowControl w:val="0"/>
              <w:shd w:val="clear" w:color="auto" w:fill="F2F2F2" w:themeFill="background1" w:themeFillShade="F2"/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Family Support</w:t>
            </w:r>
          </w:p>
        </w:tc>
        <w:tc>
          <w:tcPr>
            <w:tcW w:w="75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6051" w:rsidRDefault="00126051" w:rsidP="00126051">
            <w:pPr>
              <w:tabs>
                <w:tab w:val="right" w:pos="10274"/>
              </w:tabs>
              <w:rPr>
                <w:b/>
              </w:rPr>
            </w:pPr>
          </w:p>
        </w:tc>
      </w:tr>
      <w:tr w:rsidR="000D7862" w:rsidTr="00F84B50"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7862" w:rsidRPr="006D634E" w:rsidRDefault="000D7862" w:rsidP="00126051">
            <w:pPr>
              <w:tabs>
                <w:tab w:val="right" w:pos="10274"/>
              </w:tabs>
            </w:pPr>
            <w:r w:rsidRPr="006D634E">
              <w:lastRenderedPageBreak/>
              <w:t xml:space="preserve">Have the yc parents or yc had a statutory Carers Assessment?    </w:t>
            </w:r>
            <w:sdt>
              <w:sdtPr>
                <w:id w:val="-699781557"/>
                <w:placeholder>
                  <w:docPart w:val="136B9738573148C999CEF21577CA7BF8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  <w:listItem w:displayText="Dont Know" w:value="Dont Know"/>
                </w:comboBox>
              </w:sdtPr>
              <w:sdtEndPr/>
              <w:sdtContent>
                <w:r w:rsidRPr="006D634E">
                  <w:rPr>
                    <w:rStyle w:val="PlaceholderText"/>
                  </w:rPr>
                  <w:t>Choose an item.</w:t>
                </w:r>
              </w:sdtContent>
            </w:sdt>
            <w:r w:rsidR="00126051" w:rsidRPr="006D634E">
              <w:tab/>
            </w:r>
          </w:p>
        </w:tc>
      </w:tr>
      <w:tr w:rsidR="000D7862" w:rsidTr="00F84B50">
        <w:tc>
          <w:tcPr>
            <w:tcW w:w="10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7862" w:rsidRPr="006D634E" w:rsidRDefault="000D7862" w:rsidP="00060BEE">
            <w:r w:rsidRPr="006D634E">
              <w:rPr>
                <w:i/>
              </w:rPr>
              <w:t>If yes, what was the date?</w:t>
            </w:r>
            <w:r w:rsidRPr="006D634E">
              <w:t xml:space="preserve">     </w:t>
            </w:r>
            <w:sdt>
              <w:sdtPr>
                <w:rPr>
                  <w:rFonts w:cstheme="minorHAnsi"/>
                </w:rPr>
                <w:id w:val="-728457675"/>
                <w:text w:multiLine="1"/>
              </w:sdtPr>
              <w:sdtEndPr/>
              <w:sdtContent>
                <w:r w:rsidR="0049177C" w:rsidRPr="006D634E">
                  <w:rPr>
                    <w:rFonts w:cstheme="minorHAnsi"/>
                  </w:rPr>
                  <w:t xml:space="preserve">       </w:t>
                </w:r>
              </w:sdtContent>
            </w:sdt>
          </w:p>
        </w:tc>
      </w:tr>
      <w:tr w:rsidR="000D7862" w:rsidTr="00F84B50">
        <w:tc>
          <w:tcPr>
            <w:tcW w:w="10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7862" w:rsidRPr="006D634E" w:rsidRDefault="000D7862" w:rsidP="002E3E45"/>
        </w:tc>
      </w:tr>
      <w:tr w:rsidR="000D7862" w:rsidTr="00F84B50">
        <w:tc>
          <w:tcPr>
            <w:tcW w:w="10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7862" w:rsidRPr="006D634E" w:rsidRDefault="000D7862" w:rsidP="000D7862">
            <w:pPr>
              <w:tabs>
                <w:tab w:val="left" w:pos="8685"/>
              </w:tabs>
            </w:pPr>
            <w:r w:rsidRPr="006D634E">
              <w:t xml:space="preserve">Has </w:t>
            </w:r>
            <w:r w:rsidR="00FA1DF5">
              <w:t>a</w:t>
            </w:r>
            <w:r w:rsidR="00031F38">
              <w:t>n</w:t>
            </w:r>
            <w:r w:rsidR="00FA1DF5">
              <w:t xml:space="preserve"> </w:t>
            </w:r>
            <w:r w:rsidR="00C56281">
              <w:t>EHAT</w:t>
            </w:r>
            <w:r w:rsidR="00FA1DF5">
              <w:t xml:space="preserve"> assessment recently</w:t>
            </w:r>
            <w:r w:rsidRPr="006D634E">
              <w:t xml:space="preserve"> been completed for the Young Carer?     </w:t>
            </w:r>
            <w:sdt>
              <w:sdtPr>
                <w:id w:val="-1108577233"/>
                <w:placeholder>
                  <w:docPart w:val="497942B59B634844BD75A4457F8C9F9E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  <w:listItem w:displayText="Dont Know" w:value="Dont Know"/>
                </w:comboBox>
              </w:sdtPr>
              <w:sdtEndPr/>
              <w:sdtContent>
                <w:r w:rsidR="00FA1DF5" w:rsidRPr="006D634E">
                  <w:rPr>
                    <w:rStyle w:val="PlaceholderText"/>
                  </w:rPr>
                  <w:t>Choose an item.</w:t>
                </w:r>
              </w:sdtContent>
            </w:sdt>
            <w:r w:rsidRPr="006D634E">
              <w:tab/>
            </w:r>
          </w:p>
          <w:p w:rsidR="000D7862" w:rsidRPr="00031F38" w:rsidRDefault="000D7862" w:rsidP="00FA1DF5">
            <w:pPr>
              <w:tabs>
                <w:tab w:val="left" w:pos="8685"/>
              </w:tabs>
              <w:rPr>
                <w:b/>
                <w:i/>
                <w:u w:val="single"/>
              </w:rPr>
            </w:pPr>
            <w:r w:rsidRPr="00031F38">
              <w:rPr>
                <w:b/>
                <w:i/>
                <w:u w:val="single"/>
              </w:rPr>
              <w:t xml:space="preserve">Please attach the most recent </w:t>
            </w:r>
            <w:r w:rsidR="00FA1DF5" w:rsidRPr="00031F38">
              <w:rPr>
                <w:b/>
                <w:i/>
                <w:u w:val="single"/>
              </w:rPr>
              <w:t>assessment</w:t>
            </w:r>
          </w:p>
        </w:tc>
      </w:tr>
      <w:tr w:rsidR="000D7862" w:rsidTr="00F84B50">
        <w:tc>
          <w:tcPr>
            <w:tcW w:w="10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7862" w:rsidRPr="006D634E" w:rsidRDefault="000D7862" w:rsidP="000D7862">
            <w:pPr>
              <w:tabs>
                <w:tab w:val="left" w:pos="8685"/>
              </w:tabs>
            </w:pPr>
          </w:p>
        </w:tc>
      </w:tr>
      <w:tr w:rsidR="000D7862" w:rsidTr="006D634E">
        <w:tc>
          <w:tcPr>
            <w:tcW w:w="10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7862" w:rsidRPr="006D634E" w:rsidRDefault="000D7862" w:rsidP="000D7862">
            <w:pPr>
              <w:tabs>
                <w:tab w:val="left" w:pos="8685"/>
                <w:tab w:val="right" w:pos="10274"/>
              </w:tabs>
            </w:pPr>
            <w:r w:rsidRPr="006D634E">
              <w:t xml:space="preserve">Does the Young Carer currently have a Child Protection Plan or Child in Need plan?   </w:t>
            </w:r>
            <w:sdt>
              <w:sdtPr>
                <w:id w:val="103703895"/>
                <w:placeholder>
                  <w:docPart w:val="9F5EBB72C4EE42F5BA13458F00D2C017"/>
                </w:placeholder>
                <w:showingPlcHdr/>
                <w:dropDownList>
                  <w:listItem w:value="Choose an item."/>
                  <w:listItem w:displayText="Child in Need Plan" w:value="Child in Need Plan"/>
                  <w:listItem w:displayText="Child Protection Plan" w:value="Child Protection Plan"/>
                </w:dropDownList>
              </w:sdtPr>
              <w:sdtEndPr/>
              <w:sdtContent>
                <w:r w:rsidR="00C56281" w:rsidRPr="00EF68E6">
                  <w:rPr>
                    <w:rStyle w:val="PlaceholderText"/>
                  </w:rPr>
                  <w:t>Choose an item.</w:t>
                </w:r>
              </w:sdtContent>
            </w:sdt>
            <w:r w:rsidRPr="006D634E">
              <w:tab/>
            </w:r>
          </w:p>
          <w:p w:rsidR="000D7862" w:rsidRPr="00031F38" w:rsidRDefault="00031F38" w:rsidP="00031F38">
            <w:pPr>
              <w:tabs>
                <w:tab w:val="left" w:pos="8685"/>
                <w:tab w:val="right" w:pos="10274"/>
              </w:tabs>
              <w:rPr>
                <w:b/>
                <w:u w:val="single"/>
              </w:rPr>
            </w:pPr>
            <w:r>
              <w:rPr>
                <w:b/>
                <w:i/>
                <w:u w:val="single"/>
              </w:rPr>
              <w:t>P</w:t>
            </w:r>
            <w:r w:rsidRPr="00031F38">
              <w:rPr>
                <w:b/>
                <w:i/>
                <w:u w:val="single"/>
              </w:rPr>
              <w:t xml:space="preserve">lease attach the most recent assessment and </w:t>
            </w:r>
            <w:r w:rsidR="00F24CDA">
              <w:rPr>
                <w:b/>
                <w:i/>
                <w:u w:val="single"/>
              </w:rPr>
              <w:t xml:space="preserve">provide </w:t>
            </w:r>
            <w:r w:rsidRPr="00031F38">
              <w:rPr>
                <w:b/>
                <w:i/>
                <w:u w:val="single"/>
              </w:rPr>
              <w:t xml:space="preserve">the </w:t>
            </w:r>
            <w:r w:rsidR="000D7862" w:rsidRPr="00031F38">
              <w:rPr>
                <w:b/>
                <w:i/>
                <w:u w:val="single"/>
              </w:rPr>
              <w:t xml:space="preserve">Social Worker </w:t>
            </w:r>
            <w:r w:rsidR="00F84B50" w:rsidRPr="00031F38">
              <w:rPr>
                <w:b/>
                <w:i/>
                <w:u w:val="single"/>
              </w:rPr>
              <w:t xml:space="preserve">name and </w:t>
            </w:r>
            <w:r w:rsidR="000D7862" w:rsidRPr="00031F38">
              <w:rPr>
                <w:b/>
                <w:i/>
                <w:u w:val="single"/>
              </w:rPr>
              <w:t>contact details</w:t>
            </w:r>
            <w:r w:rsidR="00F24CDA">
              <w:rPr>
                <w:b/>
                <w:i/>
                <w:u w:val="single"/>
              </w:rPr>
              <w:t xml:space="preserve"> below</w:t>
            </w:r>
            <w:r w:rsidR="00F84B50" w:rsidRPr="00031F38">
              <w:rPr>
                <w:b/>
                <w:i/>
                <w:u w:val="single"/>
              </w:rPr>
              <w:t>:</w:t>
            </w:r>
            <w:r w:rsidR="00F84B50" w:rsidRPr="00031F38">
              <w:rPr>
                <w:b/>
                <w:u w:val="single"/>
              </w:rPr>
              <w:t xml:space="preserve">  </w:t>
            </w:r>
            <w:sdt>
              <w:sdtPr>
                <w:rPr>
                  <w:rFonts w:cstheme="minorHAnsi"/>
                  <w:b/>
                  <w:u w:val="single"/>
                </w:rPr>
                <w:id w:val="1669287318"/>
                <w:text w:multiLine="1"/>
              </w:sdtPr>
              <w:sdtEndPr/>
              <w:sdtContent>
                <w:r w:rsidR="0049177C" w:rsidRPr="00031F38">
                  <w:rPr>
                    <w:rFonts w:cstheme="minorHAnsi"/>
                    <w:b/>
                    <w:u w:val="single"/>
                  </w:rPr>
                  <w:t xml:space="preserve">       </w:t>
                </w:r>
              </w:sdtContent>
            </w:sdt>
          </w:p>
        </w:tc>
      </w:tr>
      <w:tr w:rsidR="00F84B50" w:rsidTr="006D634E">
        <w:tc>
          <w:tcPr>
            <w:tcW w:w="104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B50" w:rsidRPr="006D634E" w:rsidRDefault="00F84B50" w:rsidP="000D7862">
            <w:pPr>
              <w:tabs>
                <w:tab w:val="left" w:pos="8685"/>
                <w:tab w:val="right" w:pos="10274"/>
              </w:tabs>
            </w:pPr>
          </w:p>
          <w:p w:rsidR="007552C5" w:rsidRPr="006D634E" w:rsidRDefault="007552C5" w:rsidP="000D7862">
            <w:pPr>
              <w:tabs>
                <w:tab w:val="left" w:pos="8685"/>
                <w:tab w:val="right" w:pos="10274"/>
              </w:tabs>
            </w:pPr>
            <w:r w:rsidRPr="006D634E">
              <w:t xml:space="preserve">Please tick here if the family would like to be referred to our benefits check service? </w:t>
            </w:r>
            <w:sdt>
              <w:sdtPr>
                <w:id w:val="1305824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D634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7552C5" w:rsidRPr="006D634E" w:rsidRDefault="007552C5" w:rsidP="000D7862">
            <w:pPr>
              <w:tabs>
                <w:tab w:val="left" w:pos="8685"/>
                <w:tab w:val="right" w:pos="10274"/>
              </w:tabs>
            </w:pPr>
          </w:p>
        </w:tc>
      </w:tr>
      <w:tr w:rsidR="006D634E" w:rsidTr="006D634E">
        <w:tc>
          <w:tcPr>
            <w:tcW w:w="104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634E" w:rsidRPr="006D634E" w:rsidRDefault="006D634E" w:rsidP="000D7862">
            <w:pPr>
              <w:tabs>
                <w:tab w:val="left" w:pos="8685"/>
                <w:tab w:val="right" w:pos="10274"/>
              </w:tabs>
            </w:pPr>
          </w:p>
        </w:tc>
      </w:tr>
      <w:tr w:rsidR="00F84B50" w:rsidTr="006D634E">
        <w:tc>
          <w:tcPr>
            <w:tcW w:w="104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84B50" w:rsidRDefault="00F84B50" w:rsidP="000D7862">
            <w:pPr>
              <w:tabs>
                <w:tab w:val="left" w:pos="8685"/>
                <w:tab w:val="right" w:pos="10274"/>
              </w:tabs>
              <w:rPr>
                <w:b/>
              </w:rPr>
            </w:pPr>
            <w:r>
              <w:rPr>
                <w:b/>
              </w:rPr>
              <w:t>Please provide contact details of other professionals working with the family:</w:t>
            </w:r>
          </w:p>
        </w:tc>
      </w:tr>
      <w:tr w:rsidR="00F84B50" w:rsidTr="00881F9B">
        <w:tc>
          <w:tcPr>
            <w:tcW w:w="5245" w:type="dxa"/>
            <w:gridSpan w:val="2"/>
            <w:tcBorders>
              <w:top w:val="single" w:sz="4" w:space="0" w:color="auto"/>
            </w:tcBorders>
          </w:tcPr>
          <w:p w:rsidR="00F84B50" w:rsidRPr="00F84B50" w:rsidRDefault="00F84B50" w:rsidP="000D7862">
            <w:pPr>
              <w:tabs>
                <w:tab w:val="left" w:pos="8685"/>
                <w:tab w:val="right" w:pos="10274"/>
              </w:tabs>
            </w:pPr>
            <w:r w:rsidRPr="00F84B50">
              <w:t xml:space="preserve">Name:     </w:t>
            </w:r>
            <w:sdt>
              <w:sdtPr>
                <w:id w:val="-792050312"/>
                <w:text/>
              </w:sdtPr>
              <w:sdtEndPr/>
              <w:sdtContent>
                <w:r w:rsidR="00D323BB">
                  <w:t xml:space="preserve">     </w:t>
                </w:r>
              </w:sdtContent>
            </w:sdt>
          </w:p>
          <w:p w:rsidR="00F84B50" w:rsidRPr="00F84B50" w:rsidRDefault="00F84B50" w:rsidP="000D7862">
            <w:pPr>
              <w:tabs>
                <w:tab w:val="left" w:pos="8685"/>
                <w:tab w:val="right" w:pos="10274"/>
              </w:tabs>
            </w:pPr>
            <w:r w:rsidRPr="00F84B50">
              <w:t xml:space="preserve">Role:   </w:t>
            </w:r>
            <w:sdt>
              <w:sdtPr>
                <w:id w:val="-1494480663"/>
                <w:text/>
              </w:sdtPr>
              <w:sdtEndPr/>
              <w:sdtContent>
                <w:r w:rsidR="00D323BB">
                  <w:t xml:space="preserve">     </w:t>
                </w:r>
              </w:sdtContent>
            </w:sdt>
          </w:p>
          <w:p w:rsidR="00F84B50" w:rsidRPr="00F84B50" w:rsidRDefault="00F84B50" w:rsidP="000D7862">
            <w:pPr>
              <w:tabs>
                <w:tab w:val="left" w:pos="8685"/>
                <w:tab w:val="right" w:pos="10274"/>
              </w:tabs>
            </w:pPr>
            <w:r w:rsidRPr="00F84B50">
              <w:t xml:space="preserve">Organisation:   </w:t>
            </w:r>
            <w:sdt>
              <w:sdtPr>
                <w:id w:val="-510994908"/>
                <w:text/>
              </w:sdtPr>
              <w:sdtEndPr/>
              <w:sdtContent>
                <w:r w:rsidR="00D323BB">
                  <w:t xml:space="preserve">     </w:t>
                </w:r>
              </w:sdtContent>
            </w:sdt>
          </w:p>
          <w:p w:rsidR="00F84B50" w:rsidRPr="00F84B50" w:rsidRDefault="00F84B50" w:rsidP="000D7862">
            <w:pPr>
              <w:tabs>
                <w:tab w:val="left" w:pos="8685"/>
                <w:tab w:val="right" w:pos="10274"/>
              </w:tabs>
            </w:pPr>
            <w:r w:rsidRPr="00F84B50">
              <w:t xml:space="preserve">Contact Number:   </w:t>
            </w:r>
            <w:sdt>
              <w:sdtPr>
                <w:id w:val="-731470748"/>
                <w:text/>
              </w:sdtPr>
              <w:sdtEndPr/>
              <w:sdtContent>
                <w:r w:rsidR="00D323BB">
                  <w:t xml:space="preserve">    </w:t>
                </w:r>
              </w:sdtContent>
            </w:sdt>
          </w:p>
          <w:p w:rsidR="00F84B50" w:rsidRPr="00F84B50" w:rsidRDefault="00F84B50" w:rsidP="00F84B50">
            <w:pPr>
              <w:tabs>
                <w:tab w:val="left" w:pos="8685"/>
                <w:tab w:val="right" w:pos="10274"/>
              </w:tabs>
            </w:pPr>
            <w:r w:rsidRPr="00F84B50">
              <w:t xml:space="preserve">  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F84B50" w:rsidRPr="00F84B50" w:rsidRDefault="00F84B50" w:rsidP="00F84B50">
            <w:pPr>
              <w:tabs>
                <w:tab w:val="left" w:pos="8685"/>
                <w:tab w:val="right" w:pos="10274"/>
              </w:tabs>
            </w:pPr>
            <w:r w:rsidRPr="00F84B50">
              <w:t xml:space="preserve">Name:     </w:t>
            </w:r>
            <w:sdt>
              <w:sdtPr>
                <w:id w:val="1961290750"/>
                <w:text/>
              </w:sdtPr>
              <w:sdtEndPr/>
              <w:sdtContent>
                <w:r w:rsidR="00D323BB">
                  <w:t xml:space="preserve">     </w:t>
                </w:r>
              </w:sdtContent>
            </w:sdt>
          </w:p>
          <w:p w:rsidR="00F84B50" w:rsidRPr="00F84B50" w:rsidRDefault="00F84B50" w:rsidP="00F84B50">
            <w:pPr>
              <w:tabs>
                <w:tab w:val="left" w:pos="8685"/>
                <w:tab w:val="right" w:pos="10274"/>
              </w:tabs>
            </w:pPr>
            <w:r w:rsidRPr="00F84B50">
              <w:t xml:space="preserve">Role:   </w:t>
            </w:r>
            <w:sdt>
              <w:sdtPr>
                <w:id w:val="-410232607"/>
                <w:text/>
              </w:sdtPr>
              <w:sdtEndPr/>
              <w:sdtContent>
                <w:r w:rsidR="00D323BB">
                  <w:t xml:space="preserve">     </w:t>
                </w:r>
              </w:sdtContent>
            </w:sdt>
          </w:p>
          <w:p w:rsidR="00F84B50" w:rsidRPr="00F84B50" w:rsidRDefault="00F84B50" w:rsidP="00F84B50">
            <w:pPr>
              <w:tabs>
                <w:tab w:val="left" w:pos="8685"/>
                <w:tab w:val="right" w:pos="10274"/>
              </w:tabs>
            </w:pPr>
            <w:r w:rsidRPr="00F84B50">
              <w:t xml:space="preserve">Organisation:   </w:t>
            </w:r>
            <w:sdt>
              <w:sdtPr>
                <w:id w:val="-198015575"/>
                <w:text/>
              </w:sdtPr>
              <w:sdtEndPr/>
              <w:sdtContent>
                <w:r w:rsidR="00D323BB">
                  <w:t xml:space="preserve">     </w:t>
                </w:r>
              </w:sdtContent>
            </w:sdt>
          </w:p>
          <w:p w:rsidR="00F84B50" w:rsidRPr="00F84B50" w:rsidRDefault="00F84B50" w:rsidP="00F84B50">
            <w:pPr>
              <w:tabs>
                <w:tab w:val="left" w:pos="8685"/>
                <w:tab w:val="right" w:pos="10274"/>
              </w:tabs>
            </w:pPr>
            <w:r w:rsidRPr="00F84B50">
              <w:t xml:space="preserve">Contact Number:   </w:t>
            </w:r>
            <w:sdt>
              <w:sdtPr>
                <w:id w:val="-210509417"/>
                <w:text/>
              </w:sdtPr>
              <w:sdtEndPr/>
              <w:sdtContent>
                <w:r w:rsidR="00D323BB">
                  <w:t xml:space="preserve">     </w:t>
                </w:r>
              </w:sdtContent>
            </w:sdt>
          </w:p>
          <w:p w:rsidR="00F84B50" w:rsidRDefault="00F84B50" w:rsidP="00F84B50">
            <w:pPr>
              <w:tabs>
                <w:tab w:val="left" w:pos="8685"/>
                <w:tab w:val="right" w:pos="10274"/>
              </w:tabs>
              <w:rPr>
                <w:b/>
              </w:rPr>
            </w:pPr>
            <w:r w:rsidRPr="00F84B50">
              <w:t xml:space="preserve">  </w:t>
            </w:r>
          </w:p>
        </w:tc>
      </w:tr>
    </w:tbl>
    <w:p w:rsidR="002E3E45" w:rsidRDefault="002E3E45" w:rsidP="002E3E45">
      <w:pPr>
        <w:rPr>
          <w:b/>
        </w:rPr>
      </w:pPr>
    </w:p>
    <w:tbl>
      <w:tblPr>
        <w:tblStyle w:val="TableGrid"/>
        <w:tblpPr w:leftFromText="180" w:rightFromText="180" w:vertAnchor="text" w:horzAnchor="margin" w:tblpXSpec="center" w:tblpY="-779"/>
        <w:tblW w:w="10490" w:type="dxa"/>
        <w:tblLook w:val="04A0" w:firstRow="1" w:lastRow="0" w:firstColumn="1" w:lastColumn="0" w:noHBand="0" w:noVBand="1"/>
      </w:tblPr>
      <w:tblGrid>
        <w:gridCol w:w="4644"/>
        <w:gridCol w:w="460"/>
        <w:gridCol w:w="5386"/>
      </w:tblGrid>
      <w:tr w:rsidR="00DC73A0" w:rsidTr="00DC73A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3A0" w:rsidRPr="005B7C39" w:rsidRDefault="00DC73A0" w:rsidP="00DC73A0">
            <w:pPr>
              <w:widowControl w:val="0"/>
              <w:shd w:val="clear" w:color="auto" w:fill="F2F2F2" w:themeFill="background1" w:themeFillShade="F2"/>
              <w:rPr>
                <w:b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Additional Information – Young Carer</w:t>
            </w:r>
          </w:p>
        </w:tc>
        <w:tc>
          <w:tcPr>
            <w:tcW w:w="584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C73A0" w:rsidRPr="005B7C39" w:rsidRDefault="00DC73A0" w:rsidP="00DC73A0">
            <w:pPr>
              <w:rPr>
                <w:b/>
              </w:rPr>
            </w:pPr>
          </w:p>
        </w:tc>
      </w:tr>
      <w:tr w:rsidR="00DC73A0" w:rsidTr="00DC73A0">
        <w:tc>
          <w:tcPr>
            <w:tcW w:w="104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C73A0" w:rsidRPr="005B7C39" w:rsidRDefault="00DC73A0" w:rsidP="00DC73A0">
            <w:pPr>
              <w:rPr>
                <w:b/>
              </w:rPr>
            </w:pPr>
            <w:r w:rsidRPr="005B7C39">
              <w:rPr>
                <w:b/>
              </w:rPr>
              <w:t>Health</w:t>
            </w:r>
          </w:p>
        </w:tc>
      </w:tr>
      <w:tr w:rsidR="00DC73A0" w:rsidTr="00DC73A0">
        <w:tc>
          <w:tcPr>
            <w:tcW w:w="10490" w:type="dxa"/>
            <w:gridSpan w:val="3"/>
            <w:tcBorders>
              <w:top w:val="single" w:sz="4" w:space="0" w:color="auto"/>
            </w:tcBorders>
          </w:tcPr>
          <w:p w:rsidR="00DC73A0" w:rsidRPr="00CA0BDD" w:rsidRDefault="00DC73A0" w:rsidP="00DC73A0">
            <w:r w:rsidRPr="00CA0BDD">
              <w:t xml:space="preserve">Please tell us about any health issues the young carer has:  </w:t>
            </w:r>
            <w:sdt>
              <w:sdtPr>
                <w:id w:val="1363486703"/>
                <w:text/>
              </w:sdtPr>
              <w:sdtEndPr/>
              <w:sdtContent>
                <w:r>
                  <w:t xml:space="preserve">     </w:t>
                </w:r>
              </w:sdtContent>
            </w:sdt>
          </w:p>
          <w:p w:rsidR="00DC73A0" w:rsidRPr="00CA0BDD" w:rsidRDefault="00DC73A0" w:rsidP="00DC73A0"/>
        </w:tc>
      </w:tr>
      <w:tr w:rsidR="00DC73A0" w:rsidTr="00DC73A0">
        <w:tc>
          <w:tcPr>
            <w:tcW w:w="51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73A0" w:rsidRDefault="00DC73A0" w:rsidP="00DC73A0">
            <w:pPr>
              <w:tabs>
                <w:tab w:val="center" w:pos="5137"/>
              </w:tabs>
            </w:pPr>
            <w:r>
              <w:t xml:space="preserve">GP Name:  </w:t>
            </w:r>
            <w:r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2068368996"/>
                <w:text w:multiLine="1"/>
              </w:sdtPr>
              <w:sdtEndPr/>
              <w:sdtContent>
                <w:r>
                  <w:rPr>
                    <w:rFonts w:cstheme="minorHAnsi"/>
                  </w:rPr>
                  <w:t xml:space="preserve"> </w:t>
                </w:r>
                <w:r>
                  <w:rPr>
                    <w:rFonts w:cstheme="minorHAnsi"/>
                  </w:rPr>
                  <w:br/>
                </w:r>
                <w:r>
                  <w:rPr>
                    <w:rFonts w:cstheme="minorHAnsi"/>
                  </w:rPr>
                  <w:br/>
                </w:r>
                <w:r>
                  <w:rPr>
                    <w:rFonts w:cstheme="minorHAnsi"/>
                  </w:rPr>
                  <w:br/>
                  <w:t xml:space="preserve">      </w:t>
                </w:r>
              </w:sdtContent>
            </w:sdt>
            <w:r>
              <w:t xml:space="preserve"> </w:t>
            </w:r>
            <w:r>
              <w:tab/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DC73A0" w:rsidRDefault="00DC73A0" w:rsidP="00DC73A0">
            <w:r>
              <w:t xml:space="preserve">GP Surgery  </w:t>
            </w:r>
            <w:r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-1145353719"/>
                <w:text w:multiLine="1"/>
              </w:sdtPr>
              <w:sdtEndPr/>
              <w:sdtContent>
                <w:r>
                  <w:rPr>
                    <w:rFonts w:cstheme="minorHAnsi"/>
                  </w:rPr>
                  <w:t xml:space="preserve"> </w:t>
                </w:r>
                <w:r>
                  <w:rPr>
                    <w:rFonts w:cstheme="minorHAnsi"/>
                  </w:rPr>
                  <w:br/>
                  <w:t xml:space="preserve">      </w:t>
                </w:r>
              </w:sdtContent>
            </w:sdt>
          </w:p>
          <w:p w:rsidR="00DC73A0" w:rsidRPr="00CA0BDD" w:rsidRDefault="00DC73A0" w:rsidP="00DC73A0">
            <w:pPr>
              <w:tabs>
                <w:tab w:val="right" w:pos="5170"/>
              </w:tabs>
            </w:pPr>
            <w:r>
              <w:t xml:space="preserve">Contact Number:  </w:t>
            </w:r>
            <w:r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1052052261"/>
                <w:text w:multiLine="1"/>
              </w:sdtPr>
              <w:sdtEndPr/>
              <w:sdtContent>
                <w:r>
                  <w:rPr>
                    <w:rFonts w:cstheme="minorHAnsi"/>
                  </w:rPr>
                  <w:t xml:space="preserve">   </w:t>
                </w:r>
                <w:r>
                  <w:rPr>
                    <w:rFonts w:cstheme="minorHAnsi"/>
                  </w:rPr>
                  <w:br/>
                  <w:t xml:space="preserve">    </w:t>
                </w:r>
              </w:sdtContent>
            </w:sdt>
            <w:r>
              <w:t xml:space="preserve"> </w:t>
            </w:r>
            <w:r>
              <w:tab/>
            </w:r>
          </w:p>
        </w:tc>
      </w:tr>
      <w:tr w:rsidR="00DC73A0" w:rsidTr="00DC73A0">
        <w:tc>
          <w:tcPr>
            <w:tcW w:w="5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C73A0" w:rsidRPr="005B7C39" w:rsidRDefault="00DC73A0" w:rsidP="00DC73A0">
            <w:pPr>
              <w:tabs>
                <w:tab w:val="center" w:pos="5137"/>
              </w:tabs>
              <w:rPr>
                <w:b/>
              </w:rPr>
            </w:pPr>
            <w:r w:rsidRPr="005B7C39">
              <w:rPr>
                <w:b/>
              </w:rPr>
              <w:t>Education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</w:tcBorders>
          </w:tcPr>
          <w:p w:rsidR="00DC73A0" w:rsidRDefault="00DC73A0" w:rsidP="00DC73A0"/>
        </w:tc>
      </w:tr>
      <w:tr w:rsidR="00DC73A0" w:rsidTr="00DC73A0">
        <w:tc>
          <w:tcPr>
            <w:tcW w:w="51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73A0" w:rsidRPr="00CA0BDD" w:rsidRDefault="00DC73A0" w:rsidP="00DC73A0">
            <w:pPr>
              <w:tabs>
                <w:tab w:val="left" w:pos="4815"/>
                <w:tab w:val="center" w:pos="5137"/>
              </w:tabs>
            </w:pPr>
            <w:r w:rsidRPr="00CA0BDD">
              <w:t xml:space="preserve">School/College:   </w:t>
            </w:r>
            <w:r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-1837289787"/>
                <w:text w:multiLine="1"/>
              </w:sdtPr>
              <w:sdtEndPr/>
              <w:sdtContent>
                <w:r>
                  <w:rPr>
                    <w:rFonts w:cstheme="minorHAnsi"/>
                  </w:rPr>
                  <w:t xml:space="preserve">    </w:t>
                </w:r>
                <w:r>
                  <w:rPr>
                    <w:rFonts w:cstheme="minorHAnsi"/>
                  </w:rPr>
                  <w:br/>
                  <w:t xml:space="preserve">   </w:t>
                </w:r>
              </w:sdtContent>
            </w:sdt>
            <w:r w:rsidRPr="00CA0BDD">
              <w:t xml:space="preserve"> </w:t>
            </w:r>
            <w:r w:rsidRPr="00CA0BDD">
              <w:tab/>
            </w:r>
            <w:r>
              <w:tab/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DC73A0" w:rsidRPr="00CA0BDD" w:rsidRDefault="00DC73A0" w:rsidP="00DC73A0">
            <w:pPr>
              <w:tabs>
                <w:tab w:val="center" w:pos="5137"/>
              </w:tabs>
            </w:pPr>
            <w:r w:rsidRPr="00CA0BDD">
              <w:t xml:space="preserve">Contact Number:   </w:t>
            </w:r>
            <w:r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98607403"/>
                <w:text w:multiLine="1"/>
              </w:sdtPr>
              <w:sdtEndPr/>
              <w:sdtContent>
                <w:r>
                  <w:rPr>
                    <w:rFonts w:cstheme="minorHAnsi"/>
                  </w:rPr>
                  <w:t xml:space="preserve">  </w:t>
                </w:r>
                <w:r>
                  <w:rPr>
                    <w:rFonts w:cstheme="minorHAnsi"/>
                  </w:rPr>
                  <w:br/>
                  <w:t xml:space="preserve">     </w:t>
                </w:r>
              </w:sdtContent>
            </w:sdt>
          </w:p>
        </w:tc>
      </w:tr>
      <w:tr w:rsidR="00DC73A0" w:rsidTr="00DC73A0">
        <w:tc>
          <w:tcPr>
            <w:tcW w:w="10490" w:type="dxa"/>
            <w:gridSpan w:val="3"/>
            <w:tcBorders>
              <w:bottom w:val="single" w:sz="4" w:space="0" w:color="auto"/>
            </w:tcBorders>
          </w:tcPr>
          <w:p w:rsidR="00DC73A0" w:rsidRPr="00CA0BDD" w:rsidRDefault="00DC73A0" w:rsidP="00DC73A0">
            <w:pPr>
              <w:tabs>
                <w:tab w:val="center" w:pos="5137"/>
              </w:tabs>
            </w:pPr>
            <w:r w:rsidRPr="00CA0BDD">
              <w:t xml:space="preserve">Contact Person &amp; Role:   </w:t>
            </w:r>
            <w:r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995994961"/>
                <w:text w:multiLine="1"/>
              </w:sdtPr>
              <w:sdtEndPr/>
              <w:sdtContent>
                <w:r>
                  <w:rPr>
                    <w:rFonts w:cstheme="minorHAnsi"/>
                  </w:rPr>
                  <w:t xml:space="preserve">  </w:t>
                </w:r>
                <w:r>
                  <w:rPr>
                    <w:rFonts w:cstheme="minorHAnsi"/>
                  </w:rPr>
                  <w:br/>
                  <w:t xml:space="preserve">     </w:t>
                </w:r>
              </w:sdtContent>
            </w:sdt>
            <w:r>
              <w:t xml:space="preserve"> </w:t>
            </w:r>
          </w:p>
        </w:tc>
      </w:tr>
      <w:tr w:rsidR="00096F79" w:rsidTr="00DC73A0">
        <w:tc>
          <w:tcPr>
            <w:tcW w:w="10490" w:type="dxa"/>
            <w:gridSpan w:val="3"/>
            <w:tcBorders>
              <w:bottom w:val="single" w:sz="4" w:space="0" w:color="auto"/>
            </w:tcBorders>
          </w:tcPr>
          <w:p w:rsidR="00096F79" w:rsidRDefault="00096F79" w:rsidP="00FA1DF5">
            <w:pPr>
              <w:tabs>
                <w:tab w:val="left" w:pos="5565"/>
                <w:tab w:val="left" w:pos="6915"/>
              </w:tabs>
            </w:pPr>
            <w:r>
              <w:t xml:space="preserve">Does the School know they are a young carer?  Yes </w:t>
            </w:r>
            <w:sdt>
              <w:sdtPr>
                <w:id w:val="1677149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 xml:space="preserve">No  </w:t>
            </w:r>
            <w:sdt>
              <w:sdtPr>
                <w:id w:val="2089342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A1DF5">
              <w:tab/>
            </w:r>
          </w:p>
          <w:p w:rsidR="00FA1DF5" w:rsidRPr="00CA0BDD" w:rsidRDefault="00FA1DF5" w:rsidP="00FA1DF5">
            <w:pPr>
              <w:tabs>
                <w:tab w:val="left" w:pos="5565"/>
                <w:tab w:val="left" w:pos="6915"/>
              </w:tabs>
            </w:pPr>
            <w:r>
              <w:t xml:space="preserve">Do they attend school regularly?   Yes </w:t>
            </w:r>
            <w:sdt>
              <w:sdtPr>
                <w:id w:val="-1110978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 xml:space="preserve">No  </w:t>
            </w:r>
            <w:sdt>
              <w:sdtPr>
                <w:id w:val="-1304461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3A0" w:rsidTr="00DC73A0">
        <w:tc>
          <w:tcPr>
            <w:tcW w:w="10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C73A0" w:rsidRPr="005B7C39" w:rsidRDefault="00DC73A0" w:rsidP="00DC73A0">
            <w:pPr>
              <w:tabs>
                <w:tab w:val="center" w:pos="5137"/>
              </w:tabs>
              <w:rPr>
                <w:b/>
              </w:rPr>
            </w:pPr>
            <w:r w:rsidRPr="005B7C39">
              <w:rPr>
                <w:b/>
              </w:rPr>
              <w:t>Other:</w:t>
            </w:r>
          </w:p>
        </w:tc>
      </w:tr>
      <w:tr w:rsidR="00DC73A0" w:rsidTr="00DC73A0">
        <w:tc>
          <w:tcPr>
            <w:tcW w:w="5104" w:type="dxa"/>
            <w:gridSpan w:val="2"/>
            <w:tcBorders>
              <w:top w:val="single" w:sz="4" w:space="0" w:color="auto"/>
            </w:tcBorders>
          </w:tcPr>
          <w:p w:rsidR="00DC73A0" w:rsidRPr="00CA0BDD" w:rsidRDefault="00DC73A0" w:rsidP="00DC73A0">
            <w:pPr>
              <w:tabs>
                <w:tab w:val="left" w:pos="4230"/>
              </w:tabs>
            </w:pPr>
            <w:r>
              <w:t xml:space="preserve">Ethnicity:  </w:t>
            </w:r>
            <w:r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1818454253"/>
                <w:text w:multiLine="1"/>
              </w:sdtPr>
              <w:sdtEndPr/>
              <w:sdtContent>
                <w:r>
                  <w:rPr>
                    <w:rFonts w:cstheme="minorHAnsi"/>
                  </w:rPr>
                  <w:t xml:space="preserve"> </w:t>
                </w:r>
                <w:r>
                  <w:rPr>
                    <w:rFonts w:cstheme="minorHAnsi"/>
                  </w:rPr>
                  <w:br/>
                  <w:t xml:space="preserve">      </w:t>
                </w:r>
              </w:sdtContent>
            </w:sdt>
            <w:r>
              <w:t xml:space="preserve"> </w:t>
            </w:r>
            <w:r>
              <w:tab/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DC73A0" w:rsidRPr="00CA0BDD" w:rsidRDefault="00DC73A0" w:rsidP="00074712">
            <w:pPr>
              <w:tabs>
                <w:tab w:val="left" w:pos="4230"/>
              </w:tabs>
            </w:pPr>
            <w:r>
              <w:t>If not English, please state</w:t>
            </w:r>
            <w:r w:rsidR="00074712">
              <w:t xml:space="preserve"> the</w:t>
            </w:r>
            <w:r>
              <w:t xml:space="preserve"> main language spoken at home:     </w:t>
            </w:r>
            <w:r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-1388332305"/>
                <w:text w:multiLine="1"/>
              </w:sdtPr>
              <w:sdtEndPr/>
              <w:sdtContent>
                <w:r>
                  <w:rPr>
                    <w:rFonts w:cstheme="minorHAnsi"/>
                  </w:rPr>
                  <w:t xml:space="preserve"> </w:t>
                </w:r>
                <w:r>
                  <w:rPr>
                    <w:rFonts w:cstheme="minorHAnsi"/>
                  </w:rPr>
                  <w:br/>
                  <w:t xml:space="preserve">      </w:t>
                </w:r>
              </w:sdtContent>
            </w:sdt>
          </w:p>
        </w:tc>
      </w:tr>
    </w:tbl>
    <w:p w:rsidR="00AF5BB4" w:rsidRDefault="00AF5BB4" w:rsidP="002E3E45">
      <w:pPr>
        <w:rPr>
          <w:rFonts w:ascii="Times New Roman" w:eastAsiaTheme="minorHAnsi" w:hAnsi="Times New Roman"/>
          <w:noProof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311"/>
        <w:tblW w:w="1049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413"/>
      </w:tblGrid>
      <w:tr w:rsidR="00DC73A0" w:rsidTr="00DC73A0">
        <w:tc>
          <w:tcPr>
            <w:tcW w:w="4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3A0" w:rsidRDefault="00DC73A0" w:rsidP="00DC73A0">
            <w:pPr>
              <w:widowControl w:val="0"/>
              <w:shd w:val="clear" w:color="auto" w:fill="F2F2F2" w:themeFill="background1" w:themeFillShade="F2"/>
              <w:rPr>
                <w:i/>
              </w:rPr>
            </w:pPr>
            <w:r>
              <w:rPr>
                <w:b/>
                <w:bCs/>
                <w:sz w:val="28"/>
                <w:szCs w:val="28"/>
              </w:rPr>
              <w:t>Additional Information – Parent</w:t>
            </w:r>
          </w:p>
        </w:tc>
        <w:tc>
          <w:tcPr>
            <w:tcW w:w="64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C73A0" w:rsidRDefault="00DC73A0" w:rsidP="00125432">
            <w:pPr>
              <w:rPr>
                <w:i/>
              </w:rPr>
            </w:pPr>
          </w:p>
        </w:tc>
      </w:tr>
      <w:tr w:rsidR="00125432" w:rsidTr="00DC73A0">
        <w:tc>
          <w:tcPr>
            <w:tcW w:w="10490" w:type="dxa"/>
            <w:gridSpan w:val="2"/>
            <w:tcBorders>
              <w:top w:val="single" w:sz="4" w:space="0" w:color="auto"/>
            </w:tcBorders>
          </w:tcPr>
          <w:p w:rsidR="00125432" w:rsidRDefault="00125432" w:rsidP="00125432">
            <w:pPr>
              <w:rPr>
                <w:i/>
              </w:rPr>
            </w:pPr>
            <w:r>
              <w:rPr>
                <w:i/>
              </w:rPr>
              <w:t>We do no</w:t>
            </w:r>
            <w:r w:rsidRPr="00AF5BB4">
              <w:rPr>
                <w:i/>
              </w:rPr>
              <w:t xml:space="preserve">t need to tell </w:t>
            </w:r>
            <w:r>
              <w:rPr>
                <w:i/>
              </w:rPr>
              <w:t>know</w:t>
            </w:r>
            <w:r w:rsidRPr="00AF5BB4">
              <w:rPr>
                <w:i/>
              </w:rPr>
              <w:t xml:space="preserve"> this information but it will help us to provide </w:t>
            </w:r>
            <w:r>
              <w:rPr>
                <w:i/>
              </w:rPr>
              <w:t>the family</w:t>
            </w:r>
            <w:r w:rsidRPr="00AF5BB4">
              <w:rPr>
                <w:i/>
              </w:rPr>
              <w:t xml:space="preserve"> with an individualised service.  It will also help us to assess how well we are reaching carers from all communities in Sutton.  Please note:  We only hold information relevant to </w:t>
            </w:r>
            <w:r>
              <w:rPr>
                <w:i/>
              </w:rPr>
              <w:t>the</w:t>
            </w:r>
            <w:r w:rsidRPr="00AF5BB4">
              <w:rPr>
                <w:i/>
              </w:rPr>
              <w:t xml:space="preserve"> caring role.  If you wish to provide us with further information about the person </w:t>
            </w:r>
            <w:r>
              <w:rPr>
                <w:i/>
              </w:rPr>
              <w:t xml:space="preserve">cared </w:t>
            </w:r>
            <w:r w:rsidRPr="00AF5BB4">
              <w:rPr>
                <w:i/>
              </w:rPr>
              <w:t>for, you will need to gain their consent.</w:t>
            </w:r>
          </w:p>
          <w:p w:rsidR="00125432" w:rsidRPr="00AF5BB4" w:rsidRDefault="00125432" w:rsidP="00125432">
            <w:pPr>
              <w:rPr>
                <w:i/>
              </w:rPr>
            </w:pPr>
          </w:p>
        </w:tc>
      </w:tr>
      <w:tr w:rsidR="00125432" w:rsidTr="00DC73A0">
        <w:tc>
          <w:tcPr>
            <w:tcW w:w="4077" w:type="dxa"/>
          </w:tcPr>
          <w:p w:rsidR="00125432" w:rsidRDefault="00125432" w:rsidP="00125432">
            <w:pPr>
              <w:tabs>
                <w:tab w:val="left" w:pos="5580"/>
                <w:tab w:val="left" w:pos="7980"/>
              </w:tabs>
              <w:rPr>
                <w:i/>
              </w:rPr>
            </w:pPr>
            <w:r w:rsidRPr="00390330">
              <w:t xml:space="preserve">Marital status:  </w:t>
            </w:r>
            <w:sdt>
              <w:sdtPr>
                <w:id w:val="1121187216"/>
                <w:placeholder>
                  <w:docPart w:val="2E1C7E4AC98242838DFD5133756E0968"/>
                </w:placeholder>
                <w:showingPlcHdr/>
                <w:comboBox>
                  <w:listItem w:value="Choose an item."/>
                  <w:listItem w:displayText="Single" w:value="Single"/>
                  <w:listItem w:displayText="Married" w:value="Married"/>
                  <w:listItem w:displayText="Co-habiting" w:value="Co-habiting"/>
                  <w:listItem w:displayText="Seperated or Divorced" w:value="Seperated or Divorced"/>
                  <w:listItem w:displayText="Widowed" w:value="Widowed"/>
                  <w:listItem w:displayText="Civil Partnership" w:value="Civil Partnership"/>
                  <w:listItem w:displayText="Prefer not to say" w:value="Prefer not to say"/>
                  <w:listItem w:displayText="Other" w:value="Other"/>
                </w:comboBox>
              </w:sdtPr>
              <w:sdtEndPr/>
              <w:sdtContent>
                <w:r w:rsidRPr="00390330">
                  <w:rPr>
                    <w:rStyle w:val="PlaceholderText"/>
                  </w:rPr>
                  <w:t>Choose an item.</w:t>
                </w:r>
              </w:sdtContent>
            </w:sdt>
            <w:r>
              <w:rPr>
                <w:i/>
              </w:rPr>
              <w:t xml:space="preserve">  </w:t>
            </w:r>
          </w:p>
          <w:p w:rsidR="00125432" w:rsidRDefault="00125432" w:rsidP="00494CF5">
            <w:pPr>
              <w:tabs>
                <w:tab w:val="left" w:pos="5580"/>
                <w:tab w:val="left" w:pos="7980"/>
              </w:tabs>
            </w:pPr>
            <w:r w:rsidRPr="00390330">
              <w:rPr>
                <w:i/>
              </w:rPr>
              <w:t>If other, please state</w:t>
            </w:r>
            <w:r w:rsidRPr="00390330">
              <w:t xml:space="preserve">: </w:t>
            </w:r>
            <w:sdt>
              <w:sdtPr>
                <w:id w:val="1031079678"/>
                <w:text/>
              </w:sdtPr>
              <w:sdtEndPr/>
              <w:sdtContent>
                <w:r w:rsidR="00494CF5">
                  <w:t xml:space="preserve">     </w:t>
                </w:r>
              </w:sdtContent>
            </w:sdt>
            <w:r>
              <w:tab/>
            </w:r>
          </w:p>
        </w:tc>
        <w:tc>
          <w:tcPr>
            <w:tcW w:w="6413" w:type="dxa"/>
          </w:tcPr>
          <w:p w:rsidR="00125432" w:rsidRPr="00A24505" w:rsidRDefault="00125432" w:rsidP="000E02CC">
            <w:pPr>
              <w:tabs>
                <w:tab w:val="left" w:pos="3945"/>
              </w:tabs>
              <w:rPr>
                <w:i/>
              </w:rPr>
            </w:pPr>
            <w:r>
              <w:t xml:space="preserve">Ethnicity: </w:t>
            </w:r>
            <w:r w:rsidR="004C0165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-57950825"/>
                <w:text w:multiLine="1"/>
              </w:sdtPr>
              <w:sdtEndPr/>
              <w:sdtContent>
                <w:r w:rsidR="004C0165">
                  <w:rPr>
                    <w:rFonts w:cstheme="minorHAnsi"/>
                  </w:rPr>
                  <w:t xml:space="preserve">    </w:t>
                </w:r>
                <w:r w:rsidR="004C0165">
                  <w:rPr>
                    <w:rFonts w:cstheme="minorHAnsi"/>
                  </w:rPr>
                  <w:br/>
                  <w:t xml:space="preserve">   </w:t>
                </w:r>
              </w:sdtContent>
            </w:sdt>
            <w:r w:rsidR="004C0165">
              <w:t xml:space="preserve"> </w:t>
            </w:r>
            <w:r>
              <w:t xml:space="preserve">  </w:t>
            </w:r>
          </w:p>
        </w:tc>
      </w:tr>
      <w:tr w:rsidR="00125432" w:rsidTr="00DC73A0">
        <w:trPr>
          <w:trHeight w:val="344"/>
        </w:trPr>
        <w:tc>
          <w:tcPr>
            <w:tcW w:w="4077" w:type="dxa"/>
          </w:tcPr>
          <w:p w:rsidR="00125432" w:rsidRDefault="00125432" w:rsidP="004C0165">
            <w:pPr>
              <w:tabs>
                <w:tab w:val="left" w:pos="4095"/>
                <w:tab w:val="left" w:pos="8430"/>
              </w:tabs>
            </w:pPr>
            <w:r w:rsidRPr="00390330">
              <w:t xml:space="preserve">Housing situation:   </w:t>
            </w:r>
            <w:sdt>
              <w:sdtPr>
                <w:id w:val="-782962026"/>
                <w:placeholder>
                  <w:docPart w:val="FC97456E94DA401FB3D3B459A1A0CEC0"/>
                </w:placeholder>
                <w:showingPlcHdr/>
                <w:comboBox>
                  <w:listItem w:value="Choose an item."/>
                  <w:listItem w:displayText="Owner occupier" w:value="Owner occupier"/>
                  <w:listItem w:displayText="Renting - Local Authority Housing" w:value="Renting - Local Authority Housing"/>
                  <w:listItem w:displayText="Renting - private" w:value="Renting - private"/>
                  <w:listItem w:displayText="Renting - Housing Association " w:value="Renting - Housing Association "/>
                  <w:listItem w:displayText="Prefer not to say" w:value="Prefer not to say"/>
                  <w:listItem w:displayText="Other" w:value="Other"/>
                </w:comboBox>
              </w:sdtPr>
              <w:sdtEndPr/>
              <w:sdtContent>
                <w:r w:rsidRPr="00390330">
                  <w:rPr>
                    <w:rStyle w:val="PlaceholderText"/>
                  </w:rPr>
                  <w:t>Choose an item.</w:t>
                </w:r>
              </w:sdtContent>
            </w:sdt>
            <w:r w:rsidRPr="00390330">
              <w:t xml:space="preserve">       </w:t>
            </w:r>
            <w:r>
              <w:t xml:space="preserve">                                   </w:t>
            </w:r>
            <w:r w:rsidRPr="00390330">
              <w:rPr>
                <w:i/>
              </w:rPr>
              <w:t xml:space="preserve"> If other, please state:</w:t>
            </w:r>
            <w:r w:rsidRPr="00390330">
              <w:t xml:space="preserve"> </w:t>
            </w:r>
            <w:r w:rsidR="004C0165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393319130"/>
                <w:text w:multiLine="1"/>
              </w:sdtPr>
              <w:sdtEndPr/>
              <w:sdtContent>
                <w:r w:rsidR="004C0165">
                  <w:rPr>
                    <w:rFonts w:cstheme="minorHAnsi"/>
                  </w:rPr>
                  <w:t xml:space="preserve"> </w:t>
                </w:r>
                <w:r w:rsidR="004C0165">
                  <w:rPr>
                    <w:rFonts w:cstheme="minorHAnsi"/>
                  </w:rPr>
                  <w:br/>
                  <w:t xml:space="preserve">      </w:t>
                </w:r>
              </w:sdtContent>
            </w:sdt>
            <w:r w:rsidR="004C0165" w:rsidRPr="00390330">
              <w:t xml:space="preserve"> </w:t>
            </w:r>
          </w:p>
        </w:tc>
        <w:tc>
          <w:tcPr>
            <w:tcW w:w="6413" w:type="dxa"/>
          </w:tcPr>
          <w:p w:rsidR="00125432" w:rsidRPr="00390330" w:rsidRDefault="00125432" w:rsidP="00100D63">
            <w:pPr>
              <w:tabs>
                <w:tab w:val="left" w:pos="4095"/>
                <w:tab w:val="left" w:pos="8430"/>
                <w:tab w:val="right" w:pos="10274"/>
              </w:tabs>
            </w:pPr>
            <w:r w:rsidRPr="00390330">
              <w:t xml:space="preserve">Employment status:  </w:t>
            </w:r>
            <w:sdt>
              <w:sdtPr>
                <w:id w:val="-816264326"/>
                <w:placeholder>
                  <w:docPart w:val="96506035483D48309285EFFB86F5DD8D"/>
                </w:placeholder>
                <w:showingPlcHdr/>
                <w:comboBox>
                  <w:listItem w:value="Choose an item."/>
                  <w:listItem w:displayText="Full-time employment" w:value="Full-time employment"/>
                  <w:listItem w:displayText="Part-time employment" w:value="Part-time employment"/>
                  <w:listItem w:displayText="Not currently working" w:value="Not currently working"/>
                  <w:listItem w:displayText="Retired" w:value="Retired"/>
                  <w:listItem w:displayText="Self employed" w:value="Self employed"/>
                  <w:listItem w:displayText="Prefer not to say" w:value="Prefer not to say"/>
                  <w:listItem w:displayText="Other" w:value="Other"/>
                </w:comboBox>
              </w:sdtPr>
              <w:sdtEndPr/>
              <w:sdtContent>
                <w:r w:rsidRPr="00390330">
                  <w:rPr>
                    <w:rStyle w:val="PlaceholderText"/>
                  </w:rPr>
                  <w:t>Choose an item.</w:t>
                </w:r>
              </w:sdtContent>
            </w:sdt>
            <w:r w:rsidRPr="00390330">
              <w:tab/>
              <w:t xml:space="preserve">    </w:t>
            </w:r>
            <w:r>
              <w:t xml:space="preserve">                   </w:t>
            </w:r>
            <w:r w:rsidR="00100D63">
              <w:br/>
            </w:r>
            <w:r w:rsidRPr="00390330">
              <w:t xml:space="preserve"> </w:t>
            </w:r>
            <w:r w:rsidRPr="00390330">
              <w:rPr>
                <w:i/>
              </w:rPr>
              <w:t>If other, please state:</w:t>
            </w:r>
            <w:r w:rsidRPr="00390330">
              <w:t xml:space="preserve"> </w:t>
            </w:r>
            <w:r w:rsidR="004C0165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227999562"/>
                <w:text w:multiLine="1"/>
              </w:sdtPr>
              <w:sdtEndPr/>
              <w:sdtContent>
                <w:r w:rsidR="004C0165">
                  <w:rPr>
                    <w:rFonts w:cstheme="minorHAnsi"/>
                  </w:rPr>
                  <w:t xml:space="preserve"> </w:t>
                </w:r>
                <w:r w:rsidR="004C0165">
                  <w:rPr>
                    <w:rFonts w:cstheme="minorHAnsi"/>
                  </w:rPr>
                  <w:br/>
                  <w:t xml:space="preserve">      </w:t>
                </w:r>
              </w:sdtContent>
            </w:sdt>
            <w:r w:rsidR="004C0165">
              <w:t xml:space="preserve">  </w:t>
            </w:r>
          </w:p>
        </w:tc>
      </w:tr>
      <w:tr w:rsidR="00125432" w:rsidTr="00125432">
        <w:tc>
          <w:tcPr>
            <w:tcW w:w="10490" w:type="dxa"/>
            <w:gridSpan w:val="2"/>
          </w:tcPr>
          <w:p w:rsidR="00125432" w:rsidRDefault="00125432" w:rsidP="00125432">
            <w:pPr>
              <w:tabs>
                <w:tab w:val="left" w:pos="4095"/>
                <w:tab w:val="left" w:pos="8070"/>
                <w:tab w:val="right" w:pos="9673"/>
              </w:tabs>
            </w:pPr>
            <w:r>
              <w:t xml:space="preserve">Please tell us about any health conditions the main parent has? </w:t>
            </w:r>
            <w:r w:rsidR="004C0165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2049482555"/>
                <w:text w:multiLine="1"/>
              </w:sdtPr>
              <w:sdtEndPr/>
              <w:sdtContent>
                <w:r w:rsidR="004C0165">
                  <w:rPr>
                    <w:rFonts w:cstheme="minorHAnsi"/>
                  </w:rPr>
                  <w:t xml:space="preserve"> </w:t>
                </w:r>
                <w:r w:rsidR="004C0165">
                  <w:rPr>
                    <w:rFonts w:cstheme="minorHAnsi"/>
                  </w:rPr>
                  <w:br/>
                  <w:t xml:space="preserve">      </w:t>
                </w:r>
              </w:sdtContent>
            </w:sdt>
            <w:r w:rsidR="004C0165">
              <w:t xml:space="preserve"> </w:t>
            </w:r>
            <w:r>
              <w:tab/>
            </w:r>
            <w:r>
              <w:tab/>
            </w:r>
          </w:p>
          <w:p w:rsidR="00125432" w:rsidRPr="00390330" w:rsidRDefault="00125432" w:rsidP="00125432">
            <w:pPr>
              <w:tabs>
                <w:tab w:val="left" w:pos="4095"/>
                <w:tab w:val="right" w:pos="9673"/>
              </w:tabs>
            </w:pPr>
          </w:p>
        </w:tc>
      </w:tr>
    </w:tbl>
    <w:p w:rsidR="006273EE" w:rsidRDefault="00763190" w:rsidP="00A559F9">
      <w:pPr>
        <w:jc w:val="center"/>
        <w:rPr>
          <w:rFonts w:ascii="Times New Roman" w:eastAsiaTheme="minorHAnsi" w:hAnsi="Times New Roman"/>
          <w:b/>
          <w:noProof/>
          <w:sz w:val="24"/>
          <w:szCs w:val="24"/>
        </w:rPr>
      </w:pPr>
      <w:r>
        <w:rPr>
          <w:rFonts w:ascii="Times New Roman" w:eastAsiaTheme="minorHAnsi" w:hAnsi="Times New Roman"/>
          <w:b/>
          <w:noProof/>
          <w:sz w:val="24"/>
          <w:szCs w:val="24"/>
        </w:rPr>
        <w:lastRenderedPageBreak/>
        <w:br/>
      </w:r>
      <w:r w:rsidRPr="00554A32">
        <w:rPr>
          <w:rFonts w:ascii="Times New Roman" w:eastAsiaTheme="minorHAnsi" w:hAnsi="Times New Roman"/>
          <w:b/>
          <w:noProof/>
          <w:sz w:val="24"/>
          <w:szCs w:val="24"/>
        </w:rPr>
        <w:t>Please</w:t>
      </w:r>
      <w:r w:rsidR="00554A32" w:rsidRPr="00554A32">
        <w:rPr>
          <w:rFonts w:ascii="Times New Roman" w:eastAsiaTheme="minorHAnsi" w:hAnsi="Times New Roman"/>
          <w:b/>
          <w:noProof/>
          <w:sz w:val="24"/>
          <w:szCs w:val="24"/>
        </w:rPr>
        <w:t xml:space="preserve"> email the completed form to </w:t>
      </w:r>
      <w:r w:rsidR="007D1C32">
        <w:rPr>
          <w:rFonts w:ascii="Times New Roman" w:eastAsiaTheme="minorHAnsi" w:hAnsi="Times New Roman"/>
          <w:b/>
          <w:noProof/>
          <w:sz w:val="24"/>
          <w:szCs w:val="24"/>
        </w:rPr>
        <w:t>youngcarer</w:t>
      </w:r>
      <w:r w:rsidR="00236355">
        <w:rPr>
          <w:rFonts w:ascii="Times New Roman" w:eastAsiaTheme="minorHAnsi" w:hAnsi="Times New Roman"/>
          <w:b/>
          <w:noProof/>
          <w:sz w:val="24"/>
          <w:szCs w:val="24"/>
        </w:rPr>
        <w:t>s</w:t>
      </w:r>
      <w:r w:rsidR="007D1C32">
        <w:rPr>
          <w:rFonts w:ascii="Times New Roman" w:eastAsiaTheme="minorHAnsi" w:hAnsi="Times New Roman"/>
          <w:b/>
          <w:noProof/>
          <w:sz w:val="24"/>
          <w:szCs w:val="24"/>
        </w:rPr>
        <w:t>enquiries@suttoncarerscentre.org</w:t>
      </w:r>
      <w:r w:rsidR="00554A32" w:rsidRPr="00554A32">
        <w:rPr>
          <w:rFonts w:ascii="Times New Roman" w:eastAsiaTheme="minorHAnsi" w:hAnsi="Times New Roman"/>
          <w:b/>
          <w:noProof/>
          <w:sz w:val="24"/>
          <w:szCs w:val="24"/>
        </w:rPr>
        <w:t xml:space="preserve"> </w:t>
      </w:r>
    </w:p>
    <w:tbl>
      <w:tblPr>
        <w:tblStyle w:val="TableGrid"/>
        <w:tblW w:w="10490" w:type="dxa"/>
        <w:tblInd w:w="-601" w:type="dxa"/>
        <w:shd w:val="clear" w:color="auto" w:fill="F4F3EC"/>
        <w:tblLook w:val="04A0" w:firstRow="1" w:lastRow="0" w:firstColumn="1" w:lastColumn="0" w:noHBand="0" w:noVBand="1"/>
      </w:tblPr>
      <w:tblGrid>
        <w:gridCol w:w="5387"/>
        <w:gridCol w:w="5103"/>
      </w:tblGrid>
      <w:tr w:rsidR="00A559F9" w:rsidTr="002D17E7"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4F3EC"/>
          </w:tcPr>
          <w:p w:rsidR="00A559F9" w:rsidRDefault="00554A32" w:rsidP="006D634E">
            <w:pPr>
              <w:tabs>
                <w:tab w:val="left" w:pos="4110"/>
              </w:tabs>
              <w:rPr>
                <w:b/>
              </w:rPr>
            </w:pPr>
            <w:r w:rsidRPr="00554A32"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  <w:t>Alternatively fax to 020 8296 5616 or p</w:t>
            </w:r>
            <w:r w:rsidR="00763190" w:rsidRPr="00554A32"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  <w:t>ost</w:t>
            </w:r>
            <w:r w:rsidRPr="00554A32"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  <w:t xml:space="preserve"> to Sutton Carers Centre, 12-14 Benhill Avenue, Sutton  SM1 4DA</w:t>
            </w:r>
            <w:r w:rsidR="00A559F9" w:rsidRPr="00554A32"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  <w:br/>
            </w:r>
            <w:r w:rsidR="006D634E"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  <w:t>- - - - - - - - - - - - - - - - - - - - - - - - - - - - - - -- - - - - - - - -- - - - - - - -- - - - - - -</w:t>
            </w:r>
            <w:r w:rsidR="00074712"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  <w:br/>
            </w:r>
            <w:r w:rsidR="00A559F9" w:rsidRPr="00A559F9">
              <w:rPr>
                <w:rFonts w:ascii="Arial" w:hAnsi="Arial" w:cs="Arial"/>
                <w:b/>
                <w:i/>
                <w:sz w:val="18"/>
                <w:szCs w:val="18"/>
              </w:rPr>
              <w:t>SCC Internal use only</w:t>
            </w:r>
          </w:p>
        </w:tc>
      </w:tr>
      <w:tr w:rsidR="00A559F9" w:rsidTr="002D17E7">
        <w:trPr>
          <w:trHeight w:val="617"/>
        </w:trPr>
        <w:tc>
          <w:tcPr>
            <w:tcW w:w="5387" w:type="dxa"/>
            <w:tcBorders>
              <w:top w:val="single" w:sz="4" w:space="0" w:color="auto"/>
            </w:tcBorders>
            <w:shd w:val="clear" w:color="auto" w:fill="F4F3EC"/>
          </w:tcPr>
          <w:p w:rsidR="00A559F9" w:rsidRDefault="00A559F9" w:rsidP="006344A8">
            <w:pPr>
              <w:tabs>
                <w:tab w:val="right" w:pos="5171"/>
              </w:tabs>
              <w:rPr>
                <w:b/>
              </w:rPr>
            </w:pPr>
            <w:r>
              <w:rPr>
                <w:b/>
              </w:rPr>
              <w:t xml:space="preserve">Date of </w:t>
            </w:r>
            <w:r w:rsidR="00881F9B">
              <w:rPr>
                <w:b/>
              </w:rPr>
              <w:t xml:space="preserve">initial </w:t>
            </w:r>
            <w:r>
              <w:rPr>
                <w:b/>
              </w:rPr>
              <w:t xml:space="preserve">attempt to contact: </w:t>
            </w:r>
            <w:r w:rsidR="006344A8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1022058469"/>
                <w:placeholder>
                  <w:docPart w:val="F9DCEB75E7FC48FAB1F3FA8978634E9B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344A8" w:rsidRPr="0062077F">
                  <w:rPr>
                    <w:rStyle w:val="PlaceholderText"/>
                  </w:rPr>
                  <w:t>Click here to enter a date.</w:t>
                </w:r>
              </w:sdtContent>
            </w:sdt>
            <w:r>
              <w:rPr>
                <w:b/>
              </w:rPr>
              <w:t xml:space="preserve">  </w:t>
            </w:r>
            <w:r>
              <w:rPr>
                <w:b/>
              </w:rPr>
              <w:tab/>
            </w:r>
          </w:p>
        </w:tc>
        <w:tc>
          <w:tcPr>
            <w:tcW w:w="5103" w:type="dxa"/>
            <w:tcBorders>
              <w:top w:val="single" w:sz="4" w:space="0" w:color="auto"/>
            </w:tcBorders>
            <w:shd w:val="clear" w:color="auto" w:fill="F4F3EC"/>
          </w:tcPr>
          <w:p w:rsidR="00A559F9" w:rsidRDefault="00A559F9" w:rsidP="006344A8">
            <w:pPr>
              <w:tabs>
                <w:tab w:val="left" w:pos="4110"/>
              </w:tabs>
              <w:rPr>
                <w:b/>
              </w:rPr>
            </w:pPr>
            <w:r>
              <w:rPr>
                <w:b/>
              </w:rPr>
              <w:t xml:space="preserve">Date of </w:t>
            </w:r>
            <w:r w:rsidR="00881F9B">
              <w:rPr>
                <w:b/>
              </w:rPr>
              <w:t xml:space="preserve">first </w:t>
            </w:r>
            <w:r>
              <w:rPr>
                <w:b/>
              </w:rPr>
              <w:t>contact:</w:t>
            </w:r>
            <w:r w:rsidR="006344A8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-144135137"/>
                <w:placeholder>
                  <w:docPart w:val="FEC79CE22EF449D1813C74C9EE8BF3CB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344A8" w:rsidRPr="0062077F">
                  <w:rPr>
                    <w:rStyle w:val="PlaceholderText"/>
                  </w:rPr>
                  <w:t>Click here to enter a date.</w:t>
                </w:r>
              </w:sdtContent>
            </w:sdt>
            <w:r>
              <w:rPr>
                <w:b/>
              </w:rPr>
              <w:tab/>
            </w:r>
          </w:p>
        </w:tc>
      </w:tr>
      <w:tr w:rsidR="00A559F9" w:rsidTr="002D17E7">
        <w:tc>
          <w:tcPr>
            <w:tcW w:w="10490" w:type="dxa"/>
            <w:gridSpan w:val="2"/>
            <w:shd w:val="clear" w:color="auto" w:fill="F4F3EC"/>
          </w:tcPr>
          <w:p w:rsidR="00A559F9" w:rsidRDefault="00A559F9" w:rsidP="00A559F9">
            <w:pPr>
              <w:tabs>
                <w:tab w:val="center" w:pos="5137"/>
              </w:tabs>
              <w:rPr>
                <w:b/>
              </w:rPr>
            </w:pPr>
            <w:r>
              <w:rPr>
                <w:b/>
              </w:rPr>
              <w:t>Reasons for delay:</w:t>
            </w:r>
            <w:sdt>
              <w:sdtPr>
                <w:rPr>
                  <w:b/>
                </w:rPr>
                <w:id w:val="-1423632889"/>
                <w:text/>
              </w:sdtPr>
              <w:sdtEndPr/>
              <w:sdtContent>
                <w:r>
                  <w:rPr>
                    <w:b/>
                  </w:rPr>
                  <w:t xml:space="preserve">                                                </w:t>
                </w:r>
              </w:sdtContent>
            </w:sdt>
            <w:r>
              <w:rPr>
                <w:b/>
              </w:rPr>
              <w:tab/>
            </w:r>
          </w:p>
          <w:p w:rsidR="00A559F9" w:rsidRDefault="00A559F9" w:rsidP="00A559F9">
            <w:pPr>
              <w:tabs>
                <w:tab w:val="center" w:pos="5137"/>
              </w:tabs>
              <w:rPr>
                <w:b/>
              </w:rPr>
            </w:pPr>
          </w:p>
        </w:tc>
      </w:tr>
      <w:tr w:rsidR="00881F9B" w:rsidTr="002D17E7">
        <w:tc>
          <w:tcPr>
            <w:tcW w:w="5387" w:type="dxa"/>
            <w:shd w:val="clear" w:color="auto" w:fill="F4F3EC"/>
          </w:tcPr>
          <w:p w:rsidR="00881F9B" w:rsidRDefault="00881F9B" w:rsidP="00881F9B">
            <w:pPr>
              <w:tabs>
                <w:tab w:val="left" w:pos="4455"/>
              </w:tabs>
              <w:rPr>
                <w:b/>
              </w:rPr>
            </w:pPr>
            <w:r>
              <w:rPr>
                <w:b/>
              </w:rPr>
              <w:t xml:space="preserve">Date entered on database: </w:t>
            </w:r>
            <w:sdt>
              <w:sdtPr>
                <w:rPr>
                  <w:b/>
                </w:rPr>
                <w:id w:val="182792241"/>
                <w:placeholder>
                  <w:docPart w:val="5D29747A661B478B9BEFBBC6DE04A45E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886861" w:rsidRPr="0062077F">
                  <w:rPr>
                    <w:rStyle w:val="PlaceholderText"/>
                  </w:rPr>
                  <w:t>Click here to enter a date.</w:t>
                </w:r>
              </w:sdtContent>
            </w:sdt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</w:p>
          <w:p w:rsidR="00881F9B" w:rsidRDefault="00881F9B" w:rsidP="00881F9B">
            <w:pPr>
              <w:tabs>
                <w:tab w:val="left" w:pos="4455"/>
              </w:tabs>
              <w:rPr>
                <w:b/>
              </w:rPr>
            </w:pPr>
          </w:p>
        </w:tc>
        <w:tc>
          <w:tcPr>
            <w:tcW w:w="5103" w:type="dxa"/>
            <w:shd w:val="clear" w:color="auto" w:fill="F4F3EC"/>
          </w:tcPr>
          <w:p w:rsidR="00881F9B" w:rsidRDefault="00881F9B" w:rsidP="00A559F9">
            <w:pPr>
              <w:tabs>
                <w:tab w:val="center" w:pos="5137"/>
              </w:tabs>
              <w:rPr>
                <w:b/>
              </w:rPr>
            </w:pPr>
            <w:r>
              <w:rPr>
                <w:b/>
              </w:rPr>
              <w:t xml:space="preserve">Initials:  </w:t>
            </w:r>
            <w:sdt>
              <w:sdtPr>
                <w:rPr>
                  <w:b/>
                </w:rPr>
                <w:id w:val="619190378"/>
                <w:text/>
              </w:sdtPr>
              <w:sdtEndPr/>
              <w:sdtContent>
                <w:r>
                  <w:rPr>
                    <w:b/>
                  </w:rPr>
                  <w:t xml:space="preserve">                              </w:t>
                </w:r>
              </w:sdtContent>
            </w:sdt>
          </w:p>
        </w:tc>
      </w:tr>
      <w:tr w:rsidR="000E02CC" w:rsidTr="002D17E7">
        <w:tc>
          <w:tcPr>
            <w:tcW w:w="5387" w:type="dxa"/>
            <w:shd w:val="clear" w:color="auto" w:fill="F4F3EC"/>
          </w:tcPr>
          <w:p w:rsidR="000E02CC" w:rsidRDefault="000E02CC" w:rsidP="00881F9B">
            <w:pPr>
              <w:tabs>
                <w:tab w:val="left" w:pos="4455"/>
              </w:tabs>
              <w:rPr>
                <w:b/>
              </w:rPr>
            </w:pPr>
            <w:r>
              <w:rPr>
                <w:b/>
              </w:rPr>
              <w:t xml:space="preserve">Registration fee paid? </w:t>
            </w:r>
            <w:sdt>
              <w:sdtPr>
                <w:rPr>
                  <w:b/>
                </w:rPr>
                <w:id w:val="2051490749"/>
                <w:placeholder>
                  <w:docPart w:val="171F1E4264E24A9AA6FCAB71A55E0E57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Pr="00D6564C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5103" w:type="dxa"/>
            <w:shd w:val="clear" w:color="auto" w:fill="F4F3EC"/>
          </w:tcPr>
          <w:p w:rsidR="000E02CC" w:rsidRDefault="000E02CC" w:rsidP="00A559F9">
            <w:pPr>
              <w:tabs>
                <w:tab w:val="center" w:pos="5137"/>
              </w:tabs>
              <w:rPr>
                <w:b/>
              </w:rPr>
            </w:pPr>
          </w:p>
        </w:tc>
      </w:tr>
      <w:tr w:rsidR="000E02CC" w:rsidTr="002D17E7">
        <w:tc>
          <w:tcPr>
            <w:tcW w:w="10490" w:type="dxa"/>
            <w:gridSpan w:val="2"/>
            <w:shd w:val="clear" w:color="auto" w:fill="F4F3EC"/>
          </w:tcPr>
          <w:p w:rsidR="000E02CC" w:rsidRDefault="000E02CC" w:rsidP="00A559F9">
            <w:pPr>
              <w:tabs>
                <w:tab w:val="center" w:pos="5137"/>
              </w:tabs>
              <w:rPr>
                <w:b/>
              </w:rPr>
            </w:pPr>
            <w:r>
              <w:rPr>
                <w:b/>
              </w:rPr>
              <w:t xml:space="preserve">Level of Need: </w:t>
            </w:r>
            <w:sdt>
              <w:sdtPr>
                <w:rPr>
                  <w:b/>
                </w:rPr>
                <w:id w:val="933397152"/>
                <w:placeholder>
                  <w:docPart w:val="8F135CA38D22420281E0546E738B3E9D"/>
                </w:placeholder>
                <w:showingPlcHdr/>
                <w:comboBox>
                  <w:listItem w:value="Choose an item."/>
                  <w:listItem w:displayText="Low: a child, young person or family with no identified addional needs or low level which can be met by universal services" w:value="Low: a child, young person or family with no identified addional needs or low level which can be met by universal services"/>
                  <w:listItem w:displayText="Additional Needs: a child, young person or family with more complex needs, who may require professional assessment and may need co-ordinated, multi-agency service delivery" w:value="Additional Needs: a child, young person or family with more complex needs, who may require professional assessment and may need co-ordinated, multi-agency service delivery"/>
                  <w:listItem w:displayText="Complex: a child, young person or family with very high level needs which require specialist assessment and specialist and/or statutory response." w:value="Complex: a child, young person or family with very high level needs which require specialist assessment and specialist and/or statutory response."/>
                </w:comboBox>
              </w:sdtPr>
              <w:sdtEndPr/>
              <w:sdtContent>
                <w:r w:rsidR="006344A8" w:rsidRPr="00D6564C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</w:tbl>
    <w:p w:rsidR="00CA0BDD" w:rsidRPr="008176A8" w:rsidRDefault="00CA0BDD" w:rsidP="00074712">
      <w:pPr>
        <w:rPr>
          <w:b/>
        </w:rPr>
      </w:pPr>
    </w:p>
    <w:sectPr w:rsidR="00CA0BDD" w:rsidRPr="008176A8" w:rsidSect="00DC73A0">
      <w:footerReference w:type="default" r:id="rId11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EB7" w:rsidRDefault="00AD6EB7" w:rsidP="00EB55C7">
      <w:pPr>
        <w:spacing w:after="0" w:line="240" w:lineRule="auto"/>
      </w:pPr>
      <w:r>
        <w:separator/>
      </w:r>
    </w:p>
  </w:endnote>
  <w:endnote w:type="continuationSeparator" w:id="0">
    <w:p w:rsidR="00AD6EB7" w:rsidRDefault="00AD6EB7" w:rsidP="00EB5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B41" w:rsidRDefault="00A72B41">
    <w:pPr>
      <w:pStyle w:val="Foot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28BECE0" wp14:editId="328BECE1">
          <wp:simplePos x="0" y="0"/>
          <wp:positionH relativeFrom="column">
            <wp:posOffset>5133975</wp:posOffset>
          </wp:positionH>
          <wp:positionV relativeFrom="paragraph">
            <wp:posOffset>26035</wp:posOffset>
          </wp:positionV>
          <wp:extent cx="323850" cy="314325"/>
          <wp:effectExtent l="0" t="0" r="0" b="9525"/>
          <wp:wrapNone/>
          <wp:docPr id="9" name="Picture 9" descr="PQASSO Quality Mark logo - level 1 (colour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PQASSO Quality Mark logo - level 1 (colour)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28BECE2" wp14:editId="328BECE3">
          <wp:simplePos x="0" y="0"/>
          <wp:positionH relativeFrom="column">
            <wp:posOffset>5572125</wp:posOffset>
          </wp:positionH>
          <wp:positionV relativeFrom="paragraph">
            <wp:posOffset>26035</wp:posOffset>
          </wp:positionV>
          <wp:extent cx="790575" cy="342900"/>
          <wp:effectExtent l="0" t="0" r="9525" b="0"/>
          <wp:wrapNone/>
          <wp:docPr id="2" name="Picture 2" descr="C:\Users\SarahDean\AppData\Local\Microsoft\Windows\Temporary Internet Files\Content.Outlook\M7QWSHIS\Experts NEW spanner logo higher res cop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SarahDean\AppData\Local\Microsoft\Windows\Temporary Internet Files\Content.Outlook\M7QWSHIS\Experts NEW spanner logo higher res copy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28BECE4" wp14:editId="328BECE5">
          <wp:simplePos x="0" y="0"/>
          <wp:positionH relativeFrom="column">
            <wp:posOffset>4419600</wp:posOffset>
          </wp:positionH>
          <wp:positionV relativeFrom="paragraph">
            <wp:posOffset>-50165</wp:posOffset>
          </wp:positionV>
          <wp:extent cx="581025" cy="352425"/>
          <wp:effectExtent l="0" t="0" r="9525" b="9525"/>
          <wp:wrapNone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28BECE6" wp14:editId="328BECE7">
          <wp:simplePos x="0" y="0"/>
          <wp:positionH relativeFrom="column">
            <wp:posOffset>3781425</wp:posOffset>
          </wp:positionH>
          <wp:positionV relativeFrom="paragraph">
            <wp:posOffset>-50165</wp:posOffset>
          </wp:positionV>
          <wp:extent cx="590550" cy="352425"/>
          <wp:effectExtent l="0" t="0" r="0" b="9525"/>
          <wp:wrapNone/>
          <wp:docPr id="5" name="Picture 5" descr="CARERS TRUST NETWORK PARTNER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ARERS TRUST NETWORK PARTNER LOGO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55C7" w:rsidRPr="00EB55C7">
      <w:rPr>
        <w:sz w:val="16"/>
        <w:szCs w:val="16"/>
      </w:rPr>
      <w:t xml:space="preserve">Sutton Carers Centre is a Company Limited by Guarantee with Charitable Status.  </w:t>
    </w:r>
  </w:p>
  <w:p w:rsidR="00EB55C7" w:rsidRPr="00EB55C7" w:rsidRDefault="00EB55C7">
    <w:pPr>
      <w:pStyle w:val="Footer"/>
      <w:rPr>
        <w:sz w:val="16"/>
        <w:szCs w:val="16"/>
      </w:rPr>
    </w:pPr>
    <w:r w:rsidRPr="00EB55C7">
      <w:rPr>
        <w:sz w:val="16"/>
        <w:szCs w:val="16"/>
      </w:rPr>
      <w:t>Registered in England, Company Number 3353573 Registered Charity Number 1062302</w:t>
    </w:r>
    <w:r>
      <w:rPr>
        <w:sz w:val="16"/>
        <w:szCs w:val="16"/>
      </w:rPr>
      <w:t xml:space="preserve">  </w:t>
    </w:r>
    <w:r w:rsidR="00A72B41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EB7" w:rsidRDefault="00AD6EB7" w:rsidP="00EB55C7">
      <w:pPr>
        <w:spacing w:after="0" w:line="240" w:lineRule="auto"/>
      </w:pPr>
      <w:r>
        <w:separator/>
      </w:r>
    </w:p>
  </w:footnote>
  <w:footnote w:type="continuationSeparator" w:id="0">
    <w:p w:rsidR="00AD6EB7" w:rsidRDefault="00AD6EB7" w:rsidP="00EB55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revisionView w:inkAnnotations="0"/>
  <w:documentProtection w:edit="forms" w:enforcement="1" w:cryptProviderType="rsaAES" w:cryptAlgorithmClass="hash" w:cryptAlgorithmType="typeAny" w:cryptAlgorithmSid="14" w:cryptSpinCount="100000" w:hash="+vye3xIgHlCUWVwpACqTZ6ngqzi7h3ycPtPTqtb26jxBpRXmhWqEm4wUQGNZUp39QGIBOkYIntDyMabes6UGDg==" w:salt="aNfbi7A9dx4JsBuxame7v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872"/>
    <w:rsid w:val="00022060"/>
    <w:rsid w:val="00031F38"/>
    <w:rsid w:val="00052919"/>
    <w:rsid w:val="00057085"/>
    <w:rsid w:val="00060BEE"/>
    <w:rsid w:val="00074712"/>
    <w:rsid w:val="00096F79"/>
    <w:rsid w:val="000D7862"/>
    <w:rsid w:val="000E02CC"/>
    <w:rsid w:val="000E4B3C"/>
    <w:rsid w:val="00100D63"/>
    <w:rsid w:val="00125432"/>
    <w:rsid w:val="00126051"/>
    <w:rsid w:val="001F4966"/>
    <w:rsid w:val="00236355"/>
    <w:rsid w:val="00241B7E"/>
    <w:rsid w:val="00243260"/>
    <w:rsid w:val="00290434"/>
    <w:rsid w:val="002C2251"/>
    <w:rsid w:val="002D17E7"/>
    <w:rsid w:val="002E0D37"/>
    <w:rsid w:val="002E3E45"/>
    <w:rsid w:val="002F0547"/>
    <w:rsid w:val="002F1719"/>
    <w:rsid w:val="002F4E4C"/>
    <w:rsid w:val="00336D0E"/>
    <w:rsid w:val="00371C05"/>
    <w:rsid w:val="00390330"/>
    <w:rsid w:val="004066BF"/>
    <w:rsid w:val="00432A48"/>
    <w:rsid w:val="00457E62"/>
    <w:rsid w:val="004775CD"/>
    <w:rsid w:val="0049177C"/>
    <w:rsid w:val="00494CF5"/>
    <w:rsid w:val="004C0165"/>
    <w:rsid w:val="004D285D"/>
    <w:rsid w:val="004F75B3"/>
    <w:rsid w:val="00532332"/>
    <w:rsid w:val="00554A32"/>
    <w:rsid w:val="005864C6"/>
    <w:rsid w:val="00597475"/>
    <w:rsid w:val="005B7C39"/>
    <w:rsid w:val="005D55B4"/>
    <w:rsid w:val="006273EE"/>
    <w:rsid w:val="006344A8"/>
    <w:rsid w:val="006B1872"/>
    <w:rsid w:val="006D634E"/>
    <w:rsid w:val="007500BD"/>
    <w:rsid w:val="007552C5"/>
    <w:rsid w:val="00763190"/>
    <w:rsid w:val="007712C9"/>
    <w:rsid w:val="00786F0F"/>
    <w:rsid w:val="007D1C32"/>
    <w:rsid w:val="0080772F"/>
    <w:rsid w:val="008176A8"/>
    <w:rsid w:val="0084480F"/>
    <w:rsid w:val="00870422"/>
    <w:rsid w:val="00881F9B"/>
    <w:rsid w:val="00886861"/>
    <w:rsid w:val="008E2773"/>
    <w:rsid w:val="00935E50"/>
    <w:rsid w:val="009401AD"/>
    <w:rsid w:val="009C709C"/>
    <w:rsid w:val="009F7616"/>
    <w:rsid w:val="00A24505"/>
    <w:rsid w:val="00A54E02"/>
    <w:rsid w:val="00A559F9"/>
    <w:rsid w:val="00A72B41"/>
    <w:rsid w:val="00AD6EB7"/>
    <w:rsid w:val="00AF5BB4"/>
    <w:rsid w:val="00B217C1"/>
    <w:rsid w:val="00B860E7"/>
    <w:rsid w:val="00BC75DF"/>
    <w:rsid w:val="00BD73F3"/>
    <w:rsid w:val="00BF3CE1"/>
    <w:rsid w:val="00C03C80"/>
    <w:rsid w:val="00C56281"/>
    <w:rsid w:val="00CA0BDD"/>
    <w:rsid w:val="00CD02BD"/>
    <w:rsid w:val="00D323BB"/>
    <w:rsid w:val="00D57296"/>
    <w:rsid w:val="00D575C7"/>
    <w:rsid w:val="00D62E6D"/>
    <w:rsid w:val="00DC73A0"/>
    <w:rsid w:val="00DD20BC"/>
    <w:rsid w:val="00E32F6E"/>
    <w:rsid w:val="00EB0972"/>
    <w:rsid w:val="00EB55C7"/>
    <w:rsid w:val="00EC7F40"/>
    <w:rsid w:val="00ED1606"/>
    <w:rsid w:val="00EE67C2"/>
    <w:rsid w:val="00F24CDA"/>
    <w:rsid w:val="00F46357"/>
    <w:rsid w:val="00F4684A"/>
    <w:rsid w:val="00F65903"/>
    <w:rsid w:val="00F80E6F"/>
    <w:rsid w:val="00F84B50"/>
    <w:rsid w:val="00FA1DF5"/>
    <w:rsid w:val="00FB6A94"/>
    <w:rsid w:val="00FD1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5BB505-D3BF-4033-9998-1CE1514D0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09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0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97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B097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B55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5C7"/>
  </w:style>
  <w:style w:type="paragraph" w:styleId="Footer">
    <w:name w:val="footer"/>
    <w:basedOn w:val="Normal"/>
    <w:link w:val="FooterChar"/>
    <w:uiPriority w:val="99"/>
    <w:unhideWhenUsed/>
    <w:rsid w:val="00EB55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5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Referral%20Form%20updated%208.201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8E0DD90AE0843A49CE75DC71C118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9DBA0-7BE5-4012-9847-A01F1C78498D}"/>
      </w:docPartPr>
      <w:docPartBody>
        <w:p w:rsidR="00A57010" w:rsidRDefault="000076B9" w:rsidP="000076B9">
          <w:pPr>
            <w:pStyle w:val="58E0DD90AE0843A49CE75DC71C118CFB4"/>
          </w:pPr>
          <w:r>
            <w:rPr>
              <w:rFonts w:ascii="Arial" w:hAnsi="Arial" w:cs="Arial"/>
            </w:rPr>
            <w:t xml:space="preserve">                                      </w:t>
          </w:r>
        </w:p>
      </w:docPartBody>
    </w:docPart>
    <w:docPart>
      <w:docPartPr>
        <w:name w:val="726A3E67A4FB48AD9A475EB63EB16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70D09-952B-4543-ACDC-2A6DB846C992}"/>
      </w:docPartPr>
      <w:docPartBody>
        <w:p w:rsidR="00A57010" w:rsidRDefault="00B101BA">
          <w:pPr>
            <w:pStyle w:val="726A3E67A4FB48AD9A475EB63EB163A3"/>
          </w:pPr>
          <w:r w:rsidRPr="00231337">
            <w:rPr>
              <w:rStyle w:val="PlaceholderText"/>
            </w:rPr>
            <w:t>Click here to enter text.</w:t>
          </w:r>
        </w:p>
      </w:docPartBody>
    </w:docPart>
    <w:docPart>
      <w:docPartPr>
        <w:name w:val="C2AF135A6E0F4B359C2A70F24F519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3C772-99B2-4DF1-830D-7A5D58068407}"/>
      </w:docPartPr>
      <w:docPartBody>
        <w:p w:rsidR="00F05049" w:rsidRDefault="00FA2695" w:rsidP="00FA2695">
          <w:pPr>
            <w:pStyle w:val="C2AF135A6E0F4B359C2A70F24F519987"/>
          </w:pPr>
          <w:r w:rsidRPr="00231337">
            <w:rPr>
              <w:rStyle w:val="PlaceholderText"/>
            </w:rPr>
            <w:t>Click here to enter text.</w:t>
          </w:r>
        </w:p>
      </w:docPartBody>
    </w:docPart>
    <w:docPart>
      <w:docPartPr>
        <w:name w:val="FF320D9A865F4A339D16C814846D6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5E049A-3DB3-4AE4-A4C4-0722F760D2D6}"/>
      </w:docPartPr>
      <w:docPartBody>
        <w:p w:rsidR="00F05049" w:rsidRDefault="00FA2695" w:rsidP="00FA2695">
          <w:pPr>
            <w:pStyle w:val="FF320D9A865F4A339D16C814846D6C58"/>
          </w:pPr>
          <w:r w:rsidRPr="00231337">
            <w:rPr>
              <w:rStyle w:val="PlaceholderText"/>
            </w:rPr>
            <w:t>Click here to enter text.</w:t>
          </w:r>
        </w:p>
      </w:docPartBody>
    </w:docPart>
    <w:docPart>
      <w:docPartPr>
        <w:name w:val="EDA21674B7914745B942C524C34E6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5E9EE-0909-4F25-8C0A-5A10A917619A}"/>
      </w:docPartPr>
      <w:docPartBody>
        <w:p w:rsidR="00F05049" w:rsidRDefault="00FA2695" w:rsidP="00FA2695">
          <w:pPr>
            <w:pStyle w:val="EDA21674B7914745B942C524C34E6CCD"/>
          </w:pPr>
          <w:r w:rsidRPr="00231337">
            <w:rPr>
              <w:rStyle w:val="PlaceholderText"/>
            </w:rPr>
            <w:t>Click here to enter text.</w:t>
          </w:r>
        </w:p>
      </w:docPartBody>
    </w:docPart>
    <w:docPart>
      <w:docPartPr>
        <w:name w:val="C875EDE5854344DE9E46A4B1884F5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5C603-C9D4-455D-AFD9-C1A73733AF01}"/>
      </w:docPartPr>
      <w:docPartBody>
        <w:p w:rsidR="00F05049" w:rsidRDefault="00FA2695" w:rsidP="00FA2695">
          <w:pPr>
            <w:pStyle w:val="C875EDE5854344DE9E46A4B1884F51DE"/>
          </w:pPr>
          <w:r w:rsidRPr="00231337">
            <w:rPr>
              <w:rStyle w:val="PlaceholderText"/>
            </w:rPr>
            <w:t>Click here to enter text.</w:t>
          </w:r>
        </w:p>
      </w:docPartBody>
    </w:docPart>
    <w:docPart>
      <w:docPartPr>
        <w:name w:val="87D335DCC7E448FAB0054BDDDEE8D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069C5-C129-475C-B382-9660964B12F1}"/>
      </w:docPartPr>
      <w:docPartBody>
        <w:p w:rsidR="00F05049" w:rsidRDefault="00FA2695" w:rsidP="00FA2695">
          <w:pPr>
            <w:pStyle w:val="87D335DCC7E448FAB0054BDDDEE8D5C3"/>
          </w:pPr>
          <w:r w:rsidRPr="00231337">
            <w:rPr>
              <w:rStyle w:val="PlaceholderText"/>
            </w:rPr>
            <w:t>Click here to enter text.</w:t>
          </w:r>
        </w:p>
      </w:docPartBody>
    </w:docPart>
    <w:docPart>
      <w:docPartPr>
        <w:name w:val="D510E5A3724E41A8989D9410093E2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0A796-C89A-4E04-9877-1BDE534D904E}"/>
      </w:docPartPr>
      <w:docPartBody>
        <w:p w:rsidR="00F05049" w:rsidRDefault="00FA2695" w:rsidP="00FA2695">
          <w:pPr>
            <w:pStyle w:val="D510E5A3724E41A8989D9410093E2830"/>
          </w:pPr>
          <w:r w:rsidRPr="00231337">
            <w:rPr>
              <w:rStyle w:val="PlaceholderText"/>
            </w:rPr>
            <w:t>Click here to enter text.</w:t>
          </w:r>
        </w:p>
      </w:docPartBody>
    </w:docPart>
    <w:docPart>
      <w:docPartPr>
        <w:name w:val="B91AADF0F5974A118E9A76452D278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88B84-DCE2-4484-865F-DA07B6DC380F}"/>
      </w:docPartPr>
      <w:docPartBody>
        <w:p w:rsidR="00F05049" w:rsidRDefault="00FA2695" w:rsidP="00FA2695">
          <w:pPr>
            <w:pStyle w:val="B91AADF0F5974A118E9A76452D278AA3"/>
          </w:pPr>
          <w:r w:rsidRPr="00231337">
            <w:rPr>
              <w:rStyle w:val="PlaceholderText"/>
            </w:rPr>
            <w:t>Click here to enter text.</w:t>
          </w:r>
        </w:p>
      </w:docPartBody>
    </w:docPart>
    <w:docPart>
      <w:docPartPr>
        <w:name w:val="528372C301334CA9893A0A81890658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589FD-770E-4D2C-BD3B-C6A27FB90106}"/>
      </w:docPartPr>
      <w:docPartBody>
        <w:p w:rsidR="00F05049" w:rsidRDefault="00FA2695" w:rsidP="00FA2695">
          <w:pPr>
            <w:pStyle w:val="528372C301334CA9893A0A8189065832"/>
          </w:pPr>
          <w:r w:rsidRPr="00231337">
            <w:rPr>
              <w:rStyle w:val="PlaceholderText"/>
            </w:rPr>
            <w:t>Click here to enter text.</w:t>
          </w:r>
        </w:p>
      </w:docPartBody>
    </w:docPart>
    <w:docPart>
      <w:docPartPr>
        <w:name w:val="FD275519B0C54EE893E57C45AFE2F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D2EFA-DD82-4655-8170-A8E489A6EF38}"/>
      </w:docPartPr>
      <w:docPartBody>
        <w:p w:rsidR="00F05049" w:rsidRDefault="00FA2695" w:rsidP="00FA2695">
          <w:pPr>
            <w:pStyle w:val="FD275519B0C54EE893E57C45AFE2F448"/>
          </w:pPr>
          <w:r w:rsidRPr="00231337">
            <w:rPr>
              <w:rStyle w:val="PlaceholderText"/>
            </w:rPr>
            <w:t>Click here to enter text.</w:t>
          </w:r>
        </w:p>
      </w:docPartBody>
    </w:docPart>
    <w:docPart>
      <w:docPartPr>
        <w:name w:val="F2FE37B9AE0B47A99D70624FC72BA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14F0B-BE6C-45F3-BF25-F670D97F2EFB}"/>
      </w:docPartPr>
      <w:docPartBody>
        <w:p w:rsidR="00B943C1" w:rsidRDefault="00F05049" w:rsidP="00F05049">
          <w:pPr>
            <w:pStyle w:val="F2FE37B9AE0B47A99D70624FC72BAA97"/>
          </w:pPr>
          <w:r w:rsidRPr="00231337">
            <w:rPr>
              <w:rStyle w:val="PlaceholderText"/>
            </w:rPr>
            <w:t>Click here to enter text.</w:t>
          </w:r>
        </w:p>
      </w:docPartBody>
    </w:docPart>
    <w:docPart>
      <w:docPartPr>
        <w:name w:val="8FF58EF23E2449AE8AFD846C51419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25C7A-8582-475C-A967-10CD67610156}"/>
      </w:docPartPr>
      <w:docPartBody>
        <w:p w:rsidR="00B943C1" w:rsidRDefault="00F05049" w:rsidP="00F05049">
          <w:pPr>
            <w:pStyle w:val="8FF58EF23E2449AE8AFD846C51419AEE"/>
          </w:pPr>
          <w:r w:rsidRPr="00231337">
            <w:rPr>
              <w:rStyle w:val="PlaceholderText"/>
            </w:rPr>
            <w:t>Click here to enter text.</w:t>
          </w:r>
        </w:p>
      </w:docPartBody>
    </w:docPart>
    <w:docPart>
      <w:docPartPr>
        <w:name w:val="E0B2ED5ED41D43FAA48D7F12563050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7989F-963E-4596-9133-7BC6F9715018}"/>
      </w:docPartPr>
      <w:docPartBody>
        <w:p w:rsidR="00B943C1" w:rsidRDefault="00F05049" w:rsidP="00F05049">
          <w:pPr>
            <w:pStyle w:val="E0B2ED5ED41D43FAA48D7F12563050FD"/>
          </w:pPr>
          <w:r w:rsidRPr="00231337">
            <w:rPr>
              <w:rStyle w:val="PlaceholderText"/>
            </w:rPr>
            <w:t>Click here to enter text.</w:t>
          </w:r>
        </w:p>
      </w:docPartBody>
    </w:docPart>
    <w:docPart>
      <w:docPartPr>
        <w:name w:val="C679F7372BA44BF4B222E35F4DC53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F83C3-8FF7-4A4F-9904-52CE9C5802D3}"/>
      </w:docPartPr>
      <w:docPartBody>
        <w:p w:rsidR="00B943C1" w:rsidRDefault="00F05049" w:rsidP="00F05049">
          <w:pPr>
            <w:pStyle w:val="C679F7372BA44BF4B222E35F4DC53667"/>
          </w:pPr>
          <w:r w:rsidRPr="00231337">
            <w:rPr>
              <w:rStyle w:val="PlaceholderText"/>
            </w:rPr>
            <w:t>Click here to enter text.</w:t>
          </w:r>
        </w:p>
      </w:docPartBody>
    </w:docPart>
    <w:docPart>
      <w:docPartPr>
        <w:name w:val="E05D88B8AFFA4ECAA4A0BC01DF030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C97F6-384E-4D6D-B586-F47130825BE5}"/>
      </w:docPartPr>
      <w:docPartBody>
        <w:p w:rsidR="00B943C1" w:rsidRDefault="00F05049" w:rsidP="00F05049">
          <w:pPr>
            <w:pStyle w:val="E05D88B8AFFA4ECAA4A0BC01DF030CA8"/>
          </w:pPr>
          <w:r w:rsidRPr="00231337">
            <w:rPr>
              <w:rStyle w:val="PlaceholderText"/>
            </w:rPr>
            <w:t>Click here to enter text.</w:t>
          </w:r>
        </w:p>
      </w:docPartBody>
    </w:docPart>
    <w:docPart>
      <w:docPartPr>
        <w:name w:val="C94309634560491A8FB17A0D8C48C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52C29-1004-4E37-80DA-E07B3918C011}"/>
      </w:docPartPr>
      <w:docPartBody>
        <w:p w:rsidR="00B943C1" w:rsidRDefault="00F05049" w:rsidP="00F05049">
          <w:pPr>
            <w:pStyle w:val="C94309634560491A8FB17A0D8C48CFFD"/>
          </w:pPr>
          <w:r w:rsidRPr="00231337">
            <w:rPr>
              <w:rStyle w:val="PlaceholderText"/>
            </w:rPr>
            <w:t>Click here to enter text.</w:t>
          </w:r>
        </w:p>
      </w:docPartBody>
    </w:docPart>
    <w:docPart>
      <w:docPartPr>
        <w:name w:val="EB86828A638D485E80681F5B27C19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C163A-95C1-4EB3-A855-5FC3191F7E2E}"/>
      </w:docPartPr>
      <w:docPartBody>
        <w:p w:rsidR="00B943C1" w:rsidRDefault="00F05049" w:rsidP="00F05049">
          <w:pPr>
            <w:pStyle w:val="EB86828A638D485E80681F5B27C1930C"/>
          </w:pPr>
          <w:r w:rsidRPr="00231337">
            <w:rPr>
              <w:rStyle w:val="PlaceholderText"/>
            </w:rPr>
            <w:t>Click here to enter text.</w:t>
          </w:r>
        </w:p>
      </w:docPartBody>
    </w:docPart>
    <w:docPart>
      <w:docPartPr>
        <w:name w:val="09E14EEADBDB44D7ADB13CB1984FD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92BAC-B8FF-44BA-A85E-DB456C10CBDA}"/>
      </w:docPartPr>
      <w:docPartBody>
        <w:p w:rsidR="00B943C1" w:rsidRDefault="00F05049" w:rsidP="00F05049">
          <w:pPr>
            <w:pStyle w:val="09E14EEADBDB44D7ADB13CB1984FD157"/>
          </w:pPr>
          <w:r w:rsidRPr="00231337">
            <w:rPr>
              <w:rStyle w:val="PlaceholderText"/>
            </w:rPr>
            <w:t>Click here to enter text.</w:t>
          </w:r>
        </w:p>
      </w:docPartBody>
    </w:docPart>
    <w:docPart>
      <w:docPartPr>
        <w:name w:val="9E631F85A7004476BD2E583E9EAA0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2251C-F6E5-42EB-AA02-AC7ED2E81EEC}"/>
      </w:docPartPr>
      <w:docPartBody>
        <w:p w:rsidR="00B943C1" w:rsidRDefault="00F05049" w:rsidP="00F05049">
          <w:pPr>
            <w:pStyle w:val="9E631F85A7004476BD2E583E9EAA081E"/>
          </w:pPr>
          <w:r w:rsidRPr="00231337">
            <w:rPr>
              <w:rStyle w:val="PlaceholderText"/>
            </w:rPr>
            <w:t>Click here to enter text.</w:t>
          </w:r>
        </w:p>
      </w:docPartBody>
    </w:docPart>
    <w:docPart>
      <w:docPartPr>
        <w:name w:val="EA44EA67EDE14FD2921F7ADC83328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1ED42-1A70-453B-845F-B88A574DC9DA}"/>
      </w:docPartPr>
      <w:docPartBody>
        <w:p w:rsidR="00B943C1" w:rsidRDefault="00F05049" w:rsidP="00F05049">
          <w:pPr>
            <w:pStyle w:val="EA44EA67EDE14FD2921F7ADC8332834F"/>
          </w:pPr>
          <w:r w:rsidRPr="00D6564C">
            <w:rPr>
              <w:rStyle w:val="PlaceholderText"/>
            </w:rPr>
            <w:t>Click here to enter text.</w:t>
          </w:r>
        </w:p>
      </w:docPartBody>
    </w:docPart>
    <w:docPart>
      <w:docPartPr>
        <w:name w:val="FB2506A9B282489797479C4CF0A31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1100F-BD3A-4996-9BDC-2C8CA8CAAA2E}"/>
      </w:docPartPr>
      <w:docPartBody>
        <w:p w:rsidR="006E1382" w:rsidRDefault="000076B9" w:rsidP="000076B9">
          <w:pPr>
            <w:pStyle w:val="FB2506A9B282489797479C4CF0A3185A3"/>
          </w:pPr>
          <w:r>
            <w:rPr>
              <w:rFonts w:ascii="Arial" w:hAnsi="Arial" w:cs="Arial"/>
              <w:b/>
            </w:rPr>
            <w:t xml:space="preserve">                         </w:t>
          </w:r>
        </w:p>
      </w:docPartBody>
    </w:docPart>
    <w:docPart>
      <w:docPartPr>
        <w:name w:val="1F9A05D97C234797AF1FF43F3577E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4482A-A70B-4EA3-AE37-642C592F6016}"/>
      </w:docPartPr>
      <w:docPartBody>
        <w:p w:rsidR="006E1382" w:rsidRDefault="000076B9" w:rsidP="000076B9">
          <w:pPr>
            <w:pStyle w:val="1F9A05D97C234797AF1FF43F3577E0893"/>
          </w:pPr>
          <w:r w:rsidRPr="00D6564C">
            <w:rPr>
              <w:rStyle w:val="PlaceholderText"/>
            </w:rPr>
            <w:t>Choose an item.</w:t>
          </w:r>
        </w:p>
      </w:docPartBody>
    </w:docPart>
    <w:docPart>
      <w:docPartPr>
        <w:name w:val="DB8D1DF408A748ACB61A52A9E20CE0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BA798-9CFE-4071-B127-0B58B66FA235}"/>
      </w:docPartPr>
      <w:docPartBody>
        <w:p w:rsidR="00722A06" w:rsidRDefault="000076B9" w:rsidP="000076B9">
          <w:pPr>
            <w:pStyle w:val="DB8D1DF408A748ACB61A52A9E20CE08B2"/>
          </w:pPr>
          <w:r>
            <w:rPr>
              <w:rFonts w:ascii="Arial" w:hAnsi="Arial" w:cs="Arial"/>
              <w:b/>
            </w:rPr>
            <w:t xml:space="preserve">                            </w:t>
          </w:r>
        </w:p>
      </w:docPartBody>
    </w:docPart>
    <w:docPart>
      <w:docPartPr>
        <w:name w:val="2DABE63065F44B30942E08B5CB844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20A8E-EB8E-49F9-9628-6220392C04B6}"/>
      </w:docPartPr>
      <w:docPartBody>
        <w:p w:rsidR="0029367E" w:rsidRDefault="000076B9" w:rsidP="000076B9">
          <w:pPr>
            <w:pStyle w:val="2DABE63065F44B30942E08B5CB8440F11"/>
          </w:pPr>
          <w:r w:rsidRPr="00D6564C">
            <w:rPr>
              <w:rStyle w:val="PlaceholderText"/>
            </w:rPr>
            <w:t>Choose an item.</w:t>
          </w:r>
        </w:p>
      </w:docPartBody>
    </w:docPart>
    <w:docPart>
      <w:docPartPr>
        <w:name w:val="136B9738573148C999CEF21577CA7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346FD-8391-4E7D-B8F2-8CE5B8F26735}"/>
      </w:docPartPr>
      <w:docPartBody>
        <w:p w:rsidR="00FE5B3B" w:rsidRDefault="000076B9" w:rsidP="000076B9">
          <w:pPr>
            <w:pStyle w:val="136B9738573148C999CEF21577CA7BF8"/>
          </w:pPr>
          <w:r w:rsidRPr="006D634E">
            <w:rPr>
              <w:rStyle w:val="PlaceholderText"/>
            </w:rPr>
            <w:t>Choose an item.</w:t>
          </w:r>
        </w:p>
      </w:docPartBody>
    </w:docPart>
    <w:docPart>
      <w:docPartPr>
        <w:name w:val="497942B59B634844BD75A4457F8C9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98904-BAE6-4797-9BD3-EEDCBA201B4D}"/>
      </w:docPartPr>
      <w:docPartBody>
        <w:p w:rsidR="00FE5B3B" w:rsidRDefault="000076B9" w:rsidP="000076B9">
          <w:pPr>
            <w:pStyle w:val="497942B59B634844BD75A4457F8C9F9E"/>
          </w:pPr>
          <w:r w:rsidRPr="006D634E">
            <w:rPr>
              <w:rStyle w:val="PlaceholderText"/>
            </w:rPr>
            <w:t>Choose an item.</w:t>
          </w:r>
        </w:p>
      </w:docPartBody>
    </w:docPart>
    <w:docPart>
      <w:docPartPr>
        <w:name w:val="9F5EBB72C4EE42F5BA13458F00D2C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B457D-E7F8-4D1B-8494-8CF98F2A99C1}"/>
      </w:docPartPr>
      <w:docPartBody>
        <w:p w:rsidR="00FE5B3B" w:rsidRDefault="000076B9" w:rsidP="000076B9">
          <w:pPr>
            <w:pStyle w:val="9F5EBB72C4EE42F5BA13458F00D2C017"/>
          </w:pPr>
          <w:r w:rsidRPr="00EF68E6">
            <w:rPr>
              <w:rStyle w:val="PlaceholderText"/>
            </w:rPr>
            <w:t>Choose an item.</w:t>
          </w:r>
        </w:p>
      </w:docPartBody>
    </w:docPart>
    <w:docPart>
      <w:docPartPr>
        <w:name w:val="2E1C7E4AC98242838DFD5133756E0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31BDC-A46B-4DEC-BA2C-C8640994AB6E}"/>
      </w:docPartPr>
      <w:docPartBody>
        <w:p w:rsidR="00FE5B3B" w:rsidRDefault="000076B9" w:rsidP="000076B9">
          <w:pPr>
            <w:pStyle w:val="2E1C7E4AC98242838DFD5133756E0968"/>
          </w:pPr>
          <w:r w:rsidRPr="00390330">
            <w:rPr>
              <w:rStyle w:val="PlaceholderText"/>
            </w:rPr>
            <w:t>Choose an item.</w:t>
          </w:r>
        </w:p>
      </w:docPartBody>
    </w:docPart>
    <w:docPart>
      <w:docPartPr>
        <w:name w:val="FC97456E94DA401FB3D3B459A1A0C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9DF86-9806-4832-B31E-91260E5B0DAA}"/>
      </w:docPartPr>
      <w:docPartBody>
        <w:p w:rsidR="00FE5B3B" w:rsidRDefault="000076B9" w:rsidP="000076B9">
          <w:pPr>
            <w:pStyle w:val="FC97456E94DA401FB3D3B459A1A0CEC0"/>
          </w:pPr>
          <w:r w:rsidRPr="00390330">
            <w:rPr>
              <w:rStyle w:val="PlaceholderText"/>
            </w:rPr>
            <w:t>Choose an item.</w:t>
          </w:r>
        </w:p>
      </w:docPartBody>
    </w:docPart>
    <w:docPart>
      <w:docPartPr>
        <w:name w:val="96506035483D48309285EFFB86F5D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0C179-69EA-44A3-91B7-C4E2629B44DF}"/>
      </w:docPartPr>
      <w:docPartBody>
        <w:p w:rsidR="00FE5B3B" w:rsidRDefault="000076B9" w:rsidP="000076B9">
          <w:pPr>
            <w:pStyle w:val="96506035483D48309285EFFB86F5DD8D"/>
          </w:pPr>
          <w:r w:rsidRPr="00390330">
            <w:rPr>
              <w:rStyle w:val="PlaceholderText"/>
            </w:rPr>
            <w:t>Choose an item.</w:t>
          </w:r>
        </w:p>
      </w:docPartBody>
    </w:docPart>
    <w:docPart>
      <w:docPartPr>
        <w:name w:val="F9DCEB75E7FC48FAB1F3FA8978634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0A7AB-88CB-41FD-8449-8270AC5180A5}"/>
      </w:docPartPr>
      <w:docPartBody>
        <w:p w:rsidR="00FE5B3B" w:rsidRDefault="000076B9" w:rsidP="000076B9">
          <w:pPr>
            <w:pStyle w:val="F9DCEB75E7FC48FAB1F3FA8978634E9B"/>
          </w:pPr>
          <w:r w:rsidRPr="0062077F">
            <w:rPr>
              <w:rStyle w:val="PlaceholderText"/>
            </w:rPr>
            <w:t>Click here to enter a date.</w:t>
          </w:r>
        </w:p>
      </w:docPartBody>
    </w:docPart>
    <w:docPart>
      <w:docPartPr>
        <w:name w:val="FEC79CE22EF449D1813C74C9EE8BF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D80E9-34B7-4E18-9510-0E2B30E0EAAE}"/>
      </w:docPartPr>
      <w:docPartBody>
        <w:p w:rsidR="00FE5B3B" w:rsidRDefault="000076B9" w:rsidP="000076B9">
          <w:pPr>
            <w:pStyle w:val="FEC79CE22EF449D1813C74C9EE8BF3CB"/>
          </w:pPr>
          <w:r w:rsidRPr="0062077F">
            <w:rPr>
              <w:rStyle w:val="PlaceholderText"/>
            </w:rPr>
            <w:t>Click here to enter a date.</w:t>
          </w:r>
        </w:p>
      </w:docPartBody>
    </w:docPart>
    <w:docPart>
      <w:docPartPr>
        <w:name w:val="5D29747A661B478B9BEFBBC6DE04A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55D18-78E6-4219-9C08-2FC2A210BEB1}"/>
      </w:docPartPr>
      <w:docPartBody>
        <w:p w:rsidR="00FE5B3B" w:rsidRDefault="000076B9" w:rsidP="000076B9">
          <w:pPr>
            <w:pStyle w:val="5D29747A661B478B9BEFBBC6DE04A45E"/>
          </w:pPr>
          <w:r w:rsidRPr="0062077F">
            <w:rPr>
              <w:rStyle w:val="PlaceholderText"/>
            </w:rPr>
            <w:t>Click here to enter a date.</w:t>
          </w:r>
        </w:p>
      </w:docPartBody>
    </w:docPart>
    <w:docPart>
      <w:docPartPr>
        <w:name w:val="171F1E4264E24A9AA6FCAB71A55E0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CF62E-D565-4159-B486-6AB29DF6F8DB}"/>
      </w:docPartPr>
      <w:docPartBody>
        <w:p w:rsidR="00FE5B3B" w:rsidRDefault="000076B9" w:rsidP="000076B9">
          <w:pPr>
            <w:pStyle w:val="171F1E4264E24A9AA6FCAB71A55E0E57"/>
          </w:pPr>
          <w:r w:rsidRPr="00D6564C">
            <w:rPr>
              <w:rStyle w:val="PlaceholderText"/>
            </w:rPr>
            <w:t>Choose an item.</w:t>
          </w:r>
        </w:p>
      </w:docPartBody>
    </w:docPart>
    <w:docPart>
      <w:docPartPr>
        <w:name w:val="8F135CA38D22420281E0546E738B3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7591E-1CE5-4062-A7A3-98A794DDAFEB}"/>
      </w:docPartPr>
      <w:docPartBody>
        <w:p w:rsidR="00FE5B3B" w:rsidRDefault="000076B9" w:rsidP="000076B9">
          <w:pPr>
            <w:pStyle w:val="8F135CA38D22420281E0546E738B3E9D"/>
          </w:pPr>
          <w:r w:rsidRPr="00D6564C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45E"/>
    <w:rsid w:val="000076B9"/>
    <w:rsid w:val="00040511"/>
    <w:rsid w:val="000554BF"/>
    <w:rsid w:val="000D57DD"/>
    <w:rsid w:val="0029367E"/>
    <w:rsid w:val="0033325D"/>
    <w:rsid w:val="00356D44"/>
    <w:rsid w:val="00515A86"/>
    <w:rsid w:val="00570CC6"/>
    <w:rsid w:val="006E1382"/>
    <w:rsid w:val="007203B6"/>
    <w:rsid w:val="00722A06"/>
    <w:rsid w:val="00A57010"/>
    <w:rsid w:val="00B101BA"/>
    <w:rsid w:val="00B943C1"/>
    <w:rsid w:val="00CB645E"/>
    <w:rsid w:val="00F05049"/>
    <w:rsid w:val="00F27607"/>
    <w:rsid w:val="00FA2695"/>
    <w:rsid w:val="00FE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76B9"/>
    <w:rPr>
      <w:color w:val="808080"/>
    </w:rPr>
  </w:style>
  <w:style w:type="paragraph" w:customStyle="1" w:styleId="58E0DD90AE0843A49CE75DC71C118CFB">
    <w:name w:val="58E0DD90AE0843A49CE75DC71C118CFB"/>
  </w:style>
  <w:style w:type="paragraph" w:customStyle="1" w:styleId="726A3E67A4FB48AD9A475EB63EB163A3">
    <w:name w:val="726A3E67A4FB48AD9A475EB63EB163A3"/>
  </w:style>
  <w:style w:type="paragraph" w:customStyle="1" w:styleId="13F3C0F117294B39B3022DE3D75508EA">
    <w:name w:val="13F3C0F117294B39B3022DE3D75508EA"/>
  </w:style>
  <w:style w:type="paragraph" w:customStyle="1" w:styleId="FEEC49F66F394BE3A5B79E32361DD75D">
    <w:name w:val="FEEC49F66F394BE3A5B79E32361DD75D"/>
  </w:style>
  <w:style w:type="paragraph" w:customStyle="1" w:styleId="86F2FBD772834B7A9B8BD7EFECDEAEA4">
    <w:name w:val="86F2FBD772834B7A9B8BD7EFECDEAEA4"/>
  </w:style>
  <w:style w:type="paragraph" w:customStyle="1" w:styleId="374FE5F0BF4F44E7AACA86256FDC24F9">
    <w:name w:val="374FE5F0BF4F44E7AACA86256FDC24F9"/>
  </w:style>
  <w:style w:type="paragraph" w:customStyle="1" w:styleId="995BB7D40C5D4037B7E57AD1762AEF4E">
    <w:name w:val="995BB7D40C5D4037B7E57AD1762AEF4E"/>
  </w:style>
  <w:style w:type="paragraph" w:customStyle="1" w:styleId="7C179FB0AC60461A9361E21F54120B19">
    <w:name w:val="7C179FB0AC60461A9361E21F54120B19"/>
    <w:rsid w:val="00CB645E"/>
  </w:style>
  <w:style w:type="paragraph" w:customStyle="1" w:styleId="7803FC5B4B69470EADA2B3CEEADF92E2">
    <w:name w:val="7803FC5B4B69470EADA2B3CEEADF92E2"/>
    <w:rsid w:val="00CB645E"/>
  </w:style>
  <w:style w:type="paragraph" w:customStyle="1" w:styleId="1E409E6B5DBC4B6582E05F1F2B1CB574">
    <w:name w:val="1E409E6B5DBC4B6582E05F1F2B1CB574"/>
    <w:rsid w:val="00CB645E"/>
  </w:style>
  <w:style w:type="paragraph" w:customStyle="1" w:styleId="90679C607FE14BB6B3A7A7D7B853D739">
    <w:name w:val="90679C607FE14BB6B3A7A7D7B853D739"/>
    <w:rsid w:val="00CB645E"/>
  </w:style>
  <w:style w:type="paragraph" w:customStyle="1" w:styleId="69E6E7A90A8D4D69B78B19110E882B4D">
    <w:name w:val="69E6E7A90A8D4D69B78B19110E882B4D"/>
    <w:rsid w:val="00CB645E"/>
  </w:style>
  <w:style w:type="paragraph" w:customStyle="1" w:styleId="18C4575364104A47B8AAC144DCD8C489">
    <w:name w:val="18C4575364104A47B8AAC144DCD8C489"/>
    <w:rsid w:val="00A57010"/>
  </w:style>
  <w:style w:type="paragraph" w:customStyle="1" w:styleId="A89A17A407004DDE83C51528E9DC8599">
    <w:name w:val="A89A17A407004DDE83C51528E9DC8599"/>
    <w:rsid w:val="00A57010"/>
  </w:style>
  <w:style w:type="paragraph" w:customStyle="1" w:styleId="938591CF25D2481380AE47A1D2DCB6AB">
    <w:name w:val="938591CF25D2481380AE47A1D2DCB6AB"/>
    <w:rsid w:val="00A57010"/>
  </w:style>
  <w:style w:type="paragraph" w:customStyle="1" w:styleId="757059F45AA34323992995BFD911781B">
    <w:name w:val="757059F45AA34323992995BFD911781B"/>
    <w:rsid w:val="00A57010"/>
  </w:style>
  <w:style w:type="paragraph" w:customStyle="1" w:styleId="60EA9241A5364E3488FC4934D82CB4F0">
    <w:name w:val="60EA9241A5364E3488FC4934D82CB4F0"/>
    <w:rsid w:val="00A57010"/>
  </w:style>
  <w:style w:type="paragraph" w:customStyle="1" w:styleId="FADC2CF851A54AC49C45A43D8F2BFA12">
    <w:name w:val="FADC2CF851A54AC49C45A43D8F2BFA12"/>
    <w:rsid w:val="00A57010"/>
  </w:style>
  <w:style w:type="paragraph" w:customStyle="1" w:styleId="47E57B4861D142B2B0877579AE80CBDF">
    <w:name w:val="47E57B4861D142B2B0877579AE80CBDF"/>
    <w:rsid w:val="00A57010"/>
  </w:style>
  <w:style w:type="paragraph" w:customStyle="1" w:styleId="1086BC34502C46D9A2D83D078C3E4703">
    <w:name w:val="1086BC34502C46D9A2D83D078C3E4703"/>
    <w:rsid w:val="00A57010"/>
  </w:style>
  <w:style w:type="paragraph" w:customStyle="1" w:styleId="0AE323E7D6404BD8A4986CBFB458AAC1">
    <w:name w:val="0AE323E7D6404BD8A4986CBFB458AAC1"/>
    <w:rsid w:val="00A57010"/>
  </w:style>
  <w:style w:type="paragraph" w:customStyle="1" w:styleId="02034A28DBBE40CBA87FAF83584A5E43">
    <w:name w:val="02034A28DBBE40CBA87FAF83584A5E43"/>
    <w:rsid w:val="00A57010"/>
  </w:style>
  <w:style w:type="paragraph" w:customStyle="1" w:styleId="AE30DEB5415843509E957E704D6B9EE0">
    <w:name w:val="AE30DEB5415843509E957E704D6B9EE0"/>
    <w:rsid w:val="00A57010"/>
  </w:style>
  <w:style w:type="paragraph" w:customStyle="1" w:styleId="E88332E3E99E4617B4D168F96D540AC9">
    <w:name w:val="E88332E3E99E4617B4D168F96D540AC9"/>
    <w:rsid w:val="00A57010"/>
  </w:style>
  <w:style w:type="paragraph" w:customStyle="1" w:styleId="1292EFFD0A4C4BEEA324DB588292C92F">
    <w:name w:val="1292EFFD0A4C4BEEA324DB588292C92F"/>
    <w:rsid w:val="00A57010"/>
  </w:style>
  <w:style w:type="paragraph" w:customStyle="1" w:styleId="6E6E921DE70440F8AF451D2F07DC32B7">
    <w:name w:val="6E6E921DE70440F8AF451D2F07DC32B7"/>
    <w:rsid w:val="00A57010"/>
  </w:style>
  <w:style w:type="paragraph" w:customStyle="1" w:styleId="86D344A69CE94B43890786BF364AE260">
    <w:name w:val="86D344A69CE94B43890786BF364AE260"/>
    <w:rsid w:val="00A57010"/>
  </w:style>
  <w:style w:type="paragraph" w:customStyle="1" w:styleId="90EDA0450F5C4CFBAABC28944EF710C6">
    <w:name w:val="90EDA0450F5C4CFBAABC28944EF710C6"/>
    <w:rsid w:val="00A57010"/>
  </w:style>
  <w:style w:type="paragraph" w:customStyle="1" w:styleId="623D9E8D7B924AB0A0CEA76EF011748A">
    <w:name w:val="623D9E8D7B924AB0A0CEA76EF011748A"/>
    <w:rsid w:val="00A57010"/>
  </w:style>
  <w:style w:type="paragraph" w:customStyle="1" w:styleId="991F44310E074E129E63DF98A5EF5304">
    <w:name w:val="991F44310E074E129E63DF98A5EF5304"/>
    <w:rsid w:val="00A57010"/>
  </w:style>
  <w:style w:type="paragraph" w:customStyle="1" w:styleId="A662C77662244DD3B3CB9AAE2D80498E">
    <w:name w:val="A662C77662244DD3B3CB9AAE2D80498E"/>
    <w:rsid w:val="00A57010"/>
  </w:style>
  <w:style w:type="paragraph" w:customStyle="1" w:styleId="17325B8EF3BA46009C7BFF80730670F2">
    <w:name w:val="17325B8EF3BA46009C7BFF80730670F2"/>
    <w:rsid w:val="00A57010"/>
  </w:style>
  <w:style w:type="paragraph" w:customStyle="1" w:styleId="23B1923451754CE580E62BAC3E5684E1">
    <w:name w:val="23B1923451754CE580E62BAC3E5684E1"/>
    <w:rsid w:val="00A57010"/>
  </w:style>
  <w:style w:type="paragraph" w:customStyle="1" w:styleId="D3D0CC8EEB8447D386352461172E87BF">
    <w:name w:val="D3D0CC8EEB8447D386352461172E87BF"/>
    <w:rsid w:val="00A57010"/>
  </w:style>
  <w:style w:type="paragraph" w:customStyle="1" w:styleId="210624E5F82F44CAB78AF48C948C4E93">
    <w:name w:val="210624E5F82F44CAB78AF48C948C4E93"/>
    <w:rsid w:val="00A57010"/>
  </w:style>
  <w:style w:type="paragraph" w:customStyle="1" w:styleId="50D83DDAF4794784889708AFD12D2419">
    <w:name w:val="50D83DDAF4794784889708AFD12D2419"/>
    <w:rsid w:val="00A57010"/>
  </w:style>
  <w:style w:type="paragraph" w:customStyle="1" w:styleId="AD1E62F0838B4883ABB1EEE930347EB8">
    <w:name w:val="AD1E62F0838B4883ABB1EEE930347EB8"/>
    <w:rsid w:val="00A57010"/>
  </w:style>
  <w:style w:type="paragraph" w:customStyle="1" w:styleId="D8AE7A37A5B44EDC985630E0654F066D">
    <w:name w:val="D8AE7A37A5B44EDC985630E0654F066D"/>
    <w:rsid w:val="00A57010"/>
  </w:style>
  <w:style w:type="paragraph" w:customStyle="1" w:styleId="91D0F7A5EDA54AFB8AACD4A9F5656623">
    <w:name w:val="91D0F7A5EDA54AFB8AACD4A9F5656623"/>
    <w:rsid w:val="00A57010"/>
  </w:style>
  <w:style w:type="paragraph" w:customStyle="1" w:styleId="394A0D5B3D304BD0AF845E4494057EC9">
    <w:name w:val="394A0D5B3D304BD0AF845E4494057EC9"/>
    <w:rsid w:val="00A57010"/>
  </w:style>
  <w:style w:type="paragraph" w:customStyle="1" w:styleId="58E2D851F1FF4B3E887016111918B7B5">
    <w:name w:val="58E2D851F1FF4B3E887016111918B7B5"/>
    <w:rsid w:val="00A57010"/>
  </w:style>
  <w:style w:type="paragraph" w:customStyle="1" w:styleId="1ECE968935A7408693DEE5E5F37416EF">
    <w:name w:val="1ECE968935A7408693DEE5E5F37416EF"/>
    <w:rsid w:val="00A57010"/>
  </w:style>
  <w:style w:type="paragraph" w:customStyle="1" w:styleId="CFC9795C0D9945ADAE98676E030693DB">
    <w:name w:val="CFC9795C0D9945ADAE98676E030693DB"/>
    <w:rsid w:val="00A57010"/>
  </w:style>
  <w:style w:type="paragraph" w:customStyle="1" w:styleId="A21D4AC7C6C347579B906A6173330327">
    <w:name w:val="A21D4AC7C6C347579B906A6173330327"/>
    <w:rsid w:val="00A57010"/>
  </w:style>
  <w:style w:type="paragraph" w:customStyle="1" w:styleId="A7F029B6786F409883E4FBD881829D33">
    <w:name w:val="A7F029B6786F409883E4FBD881829D33"/>
    <w:rsid w:val="00A57010"/>
  </w:style>
  <w:style w:type="paragraph" w:customStyle="1" w:styleId="CD071AB0AAA542668A0FBB28B75818D6">
    <w:name w:val="CD071AB0AAA542668A0FBB28B75818D6"/>
    <w:rsid w:val="00A57010"/>
  </w:style>
  <w:style w:type="paragraph" w:customStyle="1" w:styleId="A6C66056664F45D2A4CCEE3E322180A7">
    <w:name w:val="A6C66056664F45D2A4CCEE3E322180A7"/>
    <w:rsid w:val="00A57010"/>
  </w:style>
  <w:style w:type="paragraph" w:customStyle="1" w:styleId="4C38ECFDA77C467EAED1B5779ECC08DA">
    <w:name w:val="4C38ECFDA77C467EAED1B5779ECC08DA"/>
    <w:rsid w:val="00A57010"/>
  </w:style>
  <w:style w:type="paragraph" w:customStyle="1" w:styleId="68AA8800F0C844EEAA3ACBBBB6409519">
    <w:name w:val="68AA8800F0C844EEAA3ACBBBB6409519"/>
    <w:rsid w:val="00A57010"/>
  </w:style>
  <w:style w:type="paragraph" w:customStyle="1" w:styleId="413FE65449D749DF89EDC9B8529FC847">
    <w:name w:val="413FE65449D749DF89EDC9B8529FC847"/>
    <w:rsid w:val="00A57010"/>
  </w:style>
  <w:style w:type="paragraph" w:customStyle="1" w:styleId="2430D6AB15B64D7FB8BF70EA7BF2190F">
    <w:name w:val="2430D6AB15B64D7FB8BF70EA7BF2190F"/>
    <w:rsid w:val="00A57010"/>
  </w:style>
  <w:style w:type="paragraph" w:customStyle="1" w:styleId="646CB0A46E13421286B659CDA4903F93">
    <w:name w:val="646CB0A46E13421286B659CDA4903F93"/>
    <w:rsid w:val="00A57010"/>
  </w:style>
  <w:style w:type="paragraph" w:customStyle="1" w:styleId="01F4217B7AC745DF92D7BB9F6564A59F">
    <w:name w:val="01F4217B7AC745DF92D7BB9F6564A59F"/>
    <w:rsid w:val="00A57010"/>
  </w:style>
  <w:style w:type="paragraph" w:customStyle="1" w:styleId="B71CB310CC9E4338999F3E962BFD7DD4">
    <w:name w:val="B71CB310CC9E4338999F3E962BFD7DD4"/>
    <w:rsid w:val="00A57010"/>
  </w:style>
  <w:style w:type="paragraph" w:customStyle="1" w:styleId="E0C33E98F3744BB7A60AF8D7CD37BAF6">
    <w:name w:val="E0C33E98F3744BB7A60AF8D7CD37BAF6"/>
    <w:rsid w:val="00A57010"/>
  </w:style>
  <w:style w:type="paragraph" w:customStyle="1" w:styleId="CA301BECA7724536BB8959EFBB7F49E6">
    <w:name w:val="CA301BECA7724536BB8959EFBB7F49E6"/>
    <w:rsid w:val="00A57010"/>
  </w:style>
  <w:style w:type="paragraph" w:customStyle="1" w:styleId="BFBF45449F4845B3B8D3810C55F22B5B">
    <w:name w:val="BFBF45449F4845B3B8D3810C55F22B5B"/>
    <w:rsid w:val="00A57010"/>
  </w:style>
  <w:style w:type="paragraph" w:customStyle="1" w:styleId="BCDE39FA4A60461195A5CD4D2E453338">
    <w:name w:val="BCDE39FA4A60461195A5CD4D2E453338"/>
    <w:rsid w:val="00A57010"/>
  </w:style>
  <w:style w:type="paragraph" w:customStyle="1" w:styleId="13EA6DCE9BED4A358EE9E9C8E226616B">
    <w:name w:val="13EA6DCE9BED4A358EE9E9C8E226616B"/>
    <w:rsid w:val="00A57010"/>
  </w:style>
  <w:style w:type="paragraph" w:customStyle="1" w:styleId="91403F99BB7D40EDB2EEE229EEF0B106">
    <w:name w:val="91403F99BB7D40EDB2EEE229EEF0B106"/>
    <w:rsid w:val="00A57010"/>
  </w:style>
  <w:style w:type="paragraph" w:customStyle="1" w:styleId="94C22D6BBD8347539270D304A27EEE24">
    <w:name w:val="94C22D6BBD8347539270D304A27EEE24"/>
    <w:rsid w:val="00A57010"/>
  </w:style>
  <w:style w:type="paragraph" w:customStyle="1" w:styleId="10E11CA205D746E5964FE73B652058FC">
    <w:name w:val="10E11CA205D746E5964FE73B652058FC"/>
    <w:rsid w:val="00A57010"/>
  </w:style>
  <w:style w:type="paragraph" w:customStyle="1" w:styleId="3BDA213E435140AD979D6297E782E8F9">
    <w:name w:val="3BDA213E435140AD979D6297E782E8F9"/>
    <w:rsid w:val="00A57010"/>
  </w:style>
  <w:style w:type="paragraph" w:customStyle="1" w:styleId="5528C6DFE40047A6938D8A07671EF6BA">
    <w:name w:val="5528C6DFE40047A6938D8A07671EF6BA"/>
    <w:rsid w:val="00A57010"/>
  </w:style>
  <w:style w:type="paragraph" w:customStyle="1" w:styleId="30881986E342460388B1794C8B38A9D5">
    <w:name w:val="30881986E342460388B1794C8B38A9D5"/>
    <w:rsid w:val="00A57010"/>
  </w:style>
  <w:style w:type="paragraph" w:customStyle="1" w:styleId="F4FB8A9D0F674D11A62CF3478927B504">
    <w:name w:val="F4FB8A9D0F674D11A62CF3478927B504"/>
    <w:rsid w:val="00FA2695"/>
  </w:style>
  <w:style w:type="paragraph" w:customStyle="1" w:styleId="88D78D001C0C44748C8B9824713EF421">
    <w:name w:val="88D78D001C0C44748C8B9824713EF421"/>
    <w:rsid w:val="00FA2695"/>
  </w:style>
  <w:style w:type="paragraph" w:customStyle="1" w:styleId="E26527FD41A146E2A0114517538973FC">
    <w:name w:val="E26527FD41A146E2A0114517538973FC"/>
    <w:rsid w:val="00FA2695"/>
  </w:style>
  <w:style w:type="paragraph" w:customStyle="1" w:styleId="BAC0A912FCC9461DB6CB63A00401F45C">
    <w:name w:val="BAC0A912FCC9461DB6CB63A00401F45C"/>
    <w:rsid w:val="00FA2695"/>
  </w:style>
  <w:style w:type="paragraph" w:customStyle="1" w:styleId="5E11A591292E47D3B3467D708535228C">
    <w:name w:val="5E11A591292E47D3B3467D708535228C"/>
    <w:rsid w:val="00FA2695"/>
  </w:style>
  <w:style w:type="paragraph" w:customStyle="1" w:styleId="FA0BC6526B53452785B4B4DE9366B543">
    <w:name w:val="FA0BC6526B53452785B4B4DE9366B543"/>
    <w:rsid w:val="00FA2695"/>
  </w:style>
  <w:style w:type="paragraph" w:customStyle="1" w:styleId="AD2E923FC1EE421E8473C99F9E52F33C">
    <w:name w:val="AD2E923FC1EE421E8473C99F9E52F33C"/>
    <w:rsid w:val="00FA2695"/>
  </w:style>
  <w:style w:type="paragraph" w:customStyle="1" w:styleId="C2AF135A6E0F4B359C2A70F24F519987">
    <w:name w:val="C2AF135A6E0F4B359C2A70F24F519987"/>
    <w:rsid w:val="00FA2695"/>
  </w:style>
  <w:style w:type="paragraph" w:customStyle="1" w:styleId="E9D9C4BF058E41578E61A7EEC758D6E3">
    <w:name w:val="E9D9C4BF058E41578E61A7EEC758D6E3"/>
    <w:rsid w:val="00FA2695"/>
  </w:style>
  <w:style w:type="paragraph" w:customStyle="1" w:styleId="FF320D9A865F4A339D16C814846D6C58">
    <w:name w:val="FF320D9A865F4A339D16C814846D6C58"/>
    <w:rsid w:val="00FA2695"/>
  </w:style>
  <w:style w:type="paragraph" w:customStyle="1" w:styleId="EDA21674B7914745B942C524C34E6CCD">
    <w:name w:val="EDA21674B7914745B942C524C34E6CCD"/>
    <w:rsid w:val="00FA2695"/>
  </w:style>
  <w:style w:type="paragraph" w:customStyle="1" w:styleId="C875EDE5854344DE9E46A4B1884F51DE">
    <w:name w:val="C875EDE5854344DE9E46A4B1884F51DE"/>
    <w:rsid w:val="00FA2695"/>
  </w:style>
  <w:style w:type="paragraph" w:customStyle="1" w:styleId="87D335DCC7E448FAB0054BDDDEE8D5C3">
    <w:name w:val="87D335DCC7E448FAB0054BDDDEE8D5C3"/>
    <w:rsid w:val="00FA2695"/>
  </w:style>
  <w:style w:type="paragraph" w:customStyle="1" w:styleId="D510E5A3724E41A8989D9410093E2830">
    <w:name w:val="D510E5A3724E41A8989D9410093E2830"/>
    <w:rsid w:val="00FA2695"/>
  </w:style>
  <w:style w:type="paragraph" w:customStyle="1" w:styleId="B91AADF0F5974A118E9A76452D278AA3">
    <w:name w:val="B91AADF0F5974A118E9A76452D278AA3"/>
    <w:rsid w:val="00FA2695"/>
  </w:style>
  <w:style w:type="paragraph" w:customStyle="1" w:styleId="528372C301334CA9893A0A8189065832">
    <w:name w:val="528372C301334CA9893A0A8189065832"/>
    <w:rsid w:val="00FA2695"/>
  </w:style>
  <w:style w:type="paragraph" w:customStyle="1" w:styleId="FD275519B0C54EE893E57C45AFE2F448">
    <w:name w:val="FD275519B0C54EE893E57C45AFE2F448"/>
    <w:rsid w:val="00FA2695"/>
  </w:style>
  <w:style w:type="paragraph" w:customStyle="1" w:styleId="12B82FAD145C48479DEC2170A552007A">
    <w:name w:val="12B82FAD145C48479DEC2170A552007A"/>
    <w:rsid w:val="00FA2695"/>
  </w:style>
  <w:style w:type="paragraph" w:customStyle="1" w:styleId="BCF8ACA58D29449AB8307C2643919E24">
    <w:name w:val="BCF8ACA58D29449AB8307C2643919E24"/>
    <w:rsid w:val="00FA2695"/>
  </w:style>
  <w:style w:type="paragraph" w:customStyle="1" w:styleId="A5F8065AB83F41A9BBA5D133C139F2F1">
    <w:name w:val="A5F8065AB83F41A9BBA5D133C139F2F1"/>
    <w:rsid w:val="00FA2695"/>
  </w:style>
  <w:style w:type="paragraph" w:customStyle="1" w:styleId="7456066AE39B40A7BAF7F3C036BE9810">
    <w:name w:val="7456066AE39B40A7BAF7F3C036BE9810"/>
    <w:rsid w:val="00FA2695"/>
  </w:style>
  <w:style w:type="paragraph" w:customStyle="1" w:styleId="B56F8EC1A6C64418969683012EC37DE9">
    <w:name w:val="B56F8EC1A6C64418969683012EC37DE9"/>
    <w:rsid w:val="00FA2695"/>
  </w:style>
  <w:style w:type="paragraph" w:customStyle="1" w:styleId="CBE3C8F8108A4EE2A83D9B22E1DBD3AF">
    <w:name w:val="CBE3C8F8108A4EE2A83D9B22E1DBD3AF"/>
    <w:rsid w:val="00FA2695"/>
  </w:style>
  <w:style w:type="paragraph" w:customStyle="1" w:styleId="48C1F75F21054ED8BFCE5A49FAE24849">
    <w:name w:val="48C1F75F21054ED8BFCE5A49FAE24849"/>
    <w:rsid w:val="00FA2695"/>
  </w:style>
  <w:style w:type="paragraph" w:customStyle="1" w:styleId="A0DDCD395C7742CBBD9105681694486F">
    <w:name w:val="A0DDCD395C7742CBBD9105681694486F"/>
    <w:rsid w:val="00FA2695"/>
  </w:style>
  <w:style w:type="paragraph" w:customStyle="1" w:styleId="EED2F04F75F74E6D9E229B14066C4248">
    <w:name w:val="EED2F04F75F74E6D9E229B14066C4248"/>
    <w:rsid w:val="00FA2695"/>
  </w:style>
  <w:style w:type="paragraph" w:customStyle="1" w:styleId="8E6F21B862544BFCA4A019CB60D7488E">
    <w:name w:val="8E6F21B862544BFCA4A019CB60D7488E"/>
    <w:rsid w:val="00FA2695"/>
  </w:style>
  <w:style w:type="paragraph" w:customStyle="1" w:styleId="4B24238F974C4D3EA1EC786925D570B6">
    <w:name w:val="4B24238F974C4D3EA1EC786925D570B6"/>
    <w:rsid w:val="00FA2695"/>
  </w:style>
  <w:style w:type="paragraph" w:customStyle="1" w:styleId="E75FE9727761447BABE20FE63E84B322">
    <w:name w:val="E75FE9727761447BABE20FE63E84B322"/>
    <w:rsid w:val="00FA2695"/>
  </w:style>
  <w:style w:type="paragraph" w:customStyle="1" w:styleId="CF76F49AD53E42D89BC0FC484DC31458">
    <w:name w:val="CF76F49AD53E42D89BC0FC484DC31458"/>
    <w:rsid w:val="00FA2695"/>
  </w:style>
  <w:style w:type="paragraph" w:customStyle="1" w:styleId="4320AE45B6C94CA8BBA850A499AA101E">
    <w:name w:val="4320AE45B6C94CA8BBA850A499AA101E"/>
    <w:rsid w:val="00FA2695"/>
  </w:style>
  <w:style w:type="paragraph" w:customStyle="1" w:styleId="B75D78A7E5CA4D14B807B697C60BA65D">
    <w:name w:val="B75D78A7E5CA4D14B807B697C60BA65D"/>
    <w:rsid w:val="00FA2695"/>
  </w:style>
  <w:style w:type="paragraph" w:customStyle="1" w:styleId="5A70E42D67644E44AA71657BAAA3B608">
    <w:name w:val="5A70E42D67644E44AA71657BAAA3B608"/>
    <w:rsid w:val="00FA2695"/>
  </w:style>
  <w:style w:type="paragraph" w:customStyle="1" w:styleId="F1792FA62A884CB8A0DBDABF98B8AF45">
    <w:name w:val="F1792FA62A884CB8A0DBDABF98B8AF45"/>
    <w:rsid w:val="00FA2695"/>
  </w:style>
  <w:style w:type="paragraph" w:customStyle="1" w:styleId="DC08F5BD783B44B4BC2E8C210C6C3888">
    <w:name w:val="DC08F5BD783B44B4BC2E8C210C6C3888"/>
    <w:rsid w:val="00FA2695"/>
  </w:style>
  <w:style w:type="paragraph" w:customStyle="1" w:styleId="182124ED011C47E59C05FB0585159CFD">
    <w:name w:val="182124ED011C47E59C05FB0585159CFD"/>
    <w:rsid w:val="00FA2695"/>
  </w:style>
  <w:style w:type="paragraph" w:customStyle="1" w:styleId="86D2C52D2B17477ABFBA17F0577DB915">
    <w:name w:val="86D2C52D2B17477ABFBA17F0577DB915"/>
    <w:rsid w:val="00FA2695"/>
  </w:style>
  <w:style w:type="paragraph" w:customStyle="1" w:styleId="45E6F93F31424027A2EB3174DAC87A2B">
    <w:name w:val="45E6F93F31424027A2EB3174DAC87A2B"/>
    <w:rsid w:val="00FA2695"/>
  </w:style>
  <w:style w:type="paragraph" w:customStyle="1" w:styleId="3A807F4229D74688A1771EC94857CDDD">
    <w:name w:val="3A807F4229D74688A1771EC94857CDDD"/>
    <w:rsid w:val="00FA2695"/>
  </w:style>
  <w:style w:type="paragraph" w:customStyle="1" w:styleId="D1245023572147ACA4F7D5CEBD5D1121">
    <w:name w:val="D1245023572147ACA4F7D5CEBD5D1121"/>
    <w:rsid w:val="00FA2695"/>
  </w:style>
  <w:style w:type="paragraph" w:customStyle="1" w:styleId="64ADDCA72BFE4EBDAB22EB35D664EC49">
    <w:name w:val="64ADDCA72BFE4EBDAB22EB35D664EC49"/>
    <w:rsid w:val="00FA2695"/>
  </w:style>
  <w:style w:type="paragraph" w:customStyle="1" w:styleId="A07766755ECC47B09A4B573BF8CE5513">
    <w:name w:val="A07766755ECC47B09A4B573BF8CE5513"/>
    <w:rsid w:val="00FA2695"/>
  </w:style>
  <w:style w:type="paragraph" w:customStyle="1" w:styleId="CB455E6577404E6EA8B27356013E9C72">
    <w:name w:val="CB455E6577404E6EA8B27356013E9C72"/>
    <w:rsid w:val="00FA2695"/>
  </w:style>
  <w:style w:type="paragraph" w:customStyle="1" w:styleId="394585087E75490EBF13FA897EA9B82A">
    <w:name w:val="394585087E75490EBF13FA897EA9B82A"/>
    <w:rsid w:val="00FA2695"/>
  </w:style>
  <w:style w:type="paragraph" w:customStyle="1" w:styleId="28B196D417DD417794EE719B70B4900B">
    <w:name w:val="28B196D417DD417794EE719B70B4900B"/>
    <w:rsid w:val="00FA2695"/>
  </w:style>
  <w:style w:type="paragraph" w:customStyle="1" w:styleId="439B249EC8B64B6B938C113628E875EC">
    <w:name w:val="439B249EC8B64B6B938C113628E875EC"/>
    <w:rsid w:val="00FA2695"/>
  </w:style>
  <w:style w:type="paragraph" w:customStyle="1" w:styleId="A8A915BD7FEC491AB08C6D3BBC2DCC73">
    <w:name w:val="A8A915BD7FEC491AB08C6D3BBC2DCC73"/>
    <w:rsid w:val="00FA2695"/>
  </w:style>
  <w:style w:type="paragraph" w:customStyle="1" w:styleId="A0F6F3AB3FF84710AD4C895EB1FD3F18">
    <w:name w:val="A0F6F3AB3FF84710AD4C895EB1FD3F18"/>
    <w:rsid w:val="00FA2695"/>
  </w:style>
  <w:style w:type="paragraph" w:customStyle="1" w:styleId="F45F46837F6D4622A0651C08BAE07DD3">
    <w:name w:val="F45F46837F6D4622A0651C08BAE07DD3"/>
    <w:rsid w:val="00FA2695"/>
  </w:style>
  <w:style w:type="paragraph" w:customStyle="1" w:styleId="8CD0CD2899DA499EBC1D230A7D89DD67">
    <w:name w:val="8CD0CD2899DA499EBC1D230A7D89DD67"/>
    <w:rsid w:val="00FA2695"/>
  </w:style>
  <w:style w:type="paragraph" w:customStyle="1" w:styleId="327D98E474E14CCBBE121C84F7D8C9E9">
    <w:name w:val="327D98E474E14CCBBE121C84F7D8C9E9"/>
    <w:rsid w:val="00FA2695"/>
  </w:style>
  <w:style w:type="paragraph" w:customStyle="1" w:styleId="6803CEC6F88C436A887F9D586BF07E56">
    <w:name w:val="6803CEC6F88C436A887F9D586BF07E56"/>
    <w:rsid w:val="00FA2695"/>
  </w:style>
  <w:style w:type="paragraph" w:customStyle="1" w:styleId="23862C6F3D28442BBCD03539BC4B9388">
    <w:name w:val="23862C6F3D28442BBCD03539BC4B9388"/>
    <w:rsid w:val="00FA2695"/>
  </w:style>
  <w:style w:type="paragraph" w:customStyle="1" w:styleId="44CD37CA81AA49D7A1E56E5A4F01EB78">
    <w:name w:val="44CD37CA81AA49D7A1E56E5A4F01EB78"/>
    <w:rsid w:val="00FA2695"/>
  </w:style>
  <w:style w:type="paragraph" w:customStyle="1" w:styleId="0187C3074CC94B54AE2FDF9E29D68E6D">
    <w:name w:val="0187C3074CC94B54AE2FDF9E29D68E6D"/>
    <w:rsid w:val="00FA2695"/>
  </w:style>
  <w:style w:type="paragraph" w:customStyle="1" w:styleId="7962252E3FE5442BBD98263FE901B98F">
    <w:name w:val="7962252E3FE5442BBD98263FE901B98F"/>
    <w:rsid w:val="00FA2695"/>
  </w:style>
  <w:style w:type="paragraph" w:customStyle="1" w:styleId="8188D70C219F4506BD6E16D73093CF43">
    <w:name w:val="8188D70C219F4506BD6E16D73093CF43"/>
    <w:rsid w:val="00FA2695"/>
  </w:style>
  <w:style w:type="paragraph" w:customStyle="1" w:styleId="BC051644B0EF4B02ABCEB310AE53404A">
    <w:name w:val="BC051644B0EF4B02ABCEB310AE53404A"/>
    <w:rsid w:val="00FA2695"/>
  </w:style>
  <w:style w:type="paragraph" w:customStyle="1" w:styleId="F2FE37B9AE0B47A99D70624FC72BAA97">
    <w:name w:val="F2FE37B9AE0B47A99D70624FC72BAA97"/>
    <w:rsid w:val="00F05049"/>
  </w:style>
  <w:style w:type="paragraph" w:customStyle="1" w:styleId="8FF58EF23E2449AE8AFD846C51419AEE">
    <w:name w:val="8FF58EF23E2449AE8AFD846C51419AEE"/>
    <w:rsid w:val="00F05049"/>
  </w:style>
  <w:style w:type="paragraph" w:customStyle="1" w:styleId="E0B2ED5ED41D43FAA48D7F12563050FD">
    <w:name w:val="E0B2ED5ED41D43FAA48D7F12563050FD"/>
    <w:rsid w:val="00F05049"/>
  </w:style>
  <w:style w:type="paragraph" w:customStyle="1" w:styleId="C679F7372BA44BF4B222E35F4DC53667">
    <w:name w:val="C679F7372BA44BF4B222E35F4DC53667"/>
    <w:rsid w:val="00F05049"/>
  </w:style>
  <w:style w:type="paragraph" w:customStyle="1" w:styleId="E05D88B8AFFA4ECAA4A0BC01DF030CA8">
    <w:name w:val="E05D88B8AFFA4ECAA4A0BC01DF030CA8"/>
    <w:rsid w:val="00F05049"/>
  </w:style>
  <w:style w:type="paragraph" w:customStyle="1" w:styleId="C94309634560491A8FB17A0D8C48CFFD">
    <w:name w:val="C94309634560491A8FB17A0D8C48CFFD"/>
    <w:rsid w:val="00F05049"/>
  </w:style>
  <w:style w:type="paragraph" w:customStyle="1" w:styleId="EB86828A638D485E80681F5B27C1930C">
    <w:name w:val="EB86828A638D485E80681F5B27C1930C"/>
    <w:rsid w:val="00F05049"/>
  </w:style>
  <w:style w:type="paragraph" w:customStyle="1" w:styleId="BFB73A0CAA2E4CB0AD3170B04752F6E7">
    <w:name w:val="BFB73A0CAA2E4CB0AD3170B04752F6E7"/>
    <w:rsid w:val="00F05049"/>
  </w:style>
  <w:style w:type="paragraph" w:customStyle="1" w:styleId="09E14EEADBDB44D7ADB13CB1984FD157">
    <w:name w:val="09E14EEADBDB44D7ADB13CB1984FD157"/>
    <w:rsid w:val="00F05049"/>
  </w:style>
  <w:style w:type="paragraph" w:customStyle="1" w:styleId="2D5F0134B34043649A2539347127888C">
    <w:name w:val="2D5F0134B34043649A2539347127888C"/>
    <w:rsid w:val="00F05049"/>
  </w:style>
  <w:style w:type="paragraph" w:customStyle="1" w:styleId="C45248703A7840C7B9B3D019991DFDF7">
    <w:name w:val="C45248703A7840C7B9B3D019991DFDF7"/>
    <w:rsid w:val="00F05049"/>
  </w:style>
  <w:style w:type="paragraph" w:customStyle="1" w:styleId="39DAB7CF28564A909B955208AA3F9E1E">
    <w:name w:val="39DAB7CF28564A909B955208AA3F9E1E"/>
    <w:rsid w:val="00F05049"/>
  </w:style>
  <w:style w:type="paragraph" w:customStyle="1" w:styleId="070CA61B6C2B45C39387324E84068CD6">
    <w:name w:val="070CA61B6C2B45C39387324E84068CD6"/>
    <w:rsid w:val="00F05049"/>
  </w:style>
  <w:style w:type="paragraph" w:customStyle="1" w:styleId="CDA5DFE337BA40D4B887B52E9868A75E">
    <w:name w:val="CDA5DFE337BA40D4B887B52E9868A75E"/>
    <w:rsid w:val="00F05049"/>
  </w:style>
  <w:style w:type="paragraph" w:customStyle="1" w:styleId="9D43FF04EE884BEF9F01B83F7E23E22A">
    <w:name w:val="9D43FF04EE884BEF9F01B83F7E23E22A"/>
    <w:rsid w:val="00F05049"/>
  </w:style>
  <w:style w:type="paragraph" w:customStyle="1" w:styleId="BA1654150C484D6E9B84104A91D45FF9">
    <w:name w:val="BA1654150C484D6E9B84104A91D45FF9"/>
    <w:rsid w:val="00F05049"/>
  </w:style>
  <w:style w:type="paragraph" w:customStyle="1" w:styleId="019CE83983B34638B19B85B8986B468D">
    <w:name w:val="019CE83983B34638B19B85B8986B468D"/>
    <w:rsid w:val="00F05049"/>
  </w:style>
  <w:style w:type="paragraph" w:customStyle="1" w:styleId="685FC09C143C4FE79268EA22EA6E33B6">
    <w:name w:val="685FC09C143C4FE79268EA22EA6E33B6"/>
    <w:rsid w:val="00F05049"/>
  </w:style>
  <w:style w:type="paragraph" w:customStyle="1" w:styleId="721CAE004569486E92C68A32B3FF313B">
    <w:name w:val="721CAE004569486E92C68A32B3FF313B"/>
    <w:rsid w:val="00F05049"/>
  </w:style>
  <w:style w:type="paragraph" w:customStyle="1" w:styleId="DF40A07991EE49238B609A7C22176095">
    <w:name w:val="DF40A07991EE49238B609A7C22176095"/>
    <w:rsid w:val="00F05049"/>
  </w:style>
  <w:style w:type="paragraph" w:customStyle="1" w:styleId="4623E8B8B4C9494AB3574EBC57EA75CF">
    <w:name w:val="4623E8B8B4C9494AB3574EBC57EA75CF"/>
    <w:rsid w:val="00F05049"/>
  </w:style>
  <w:style w:type="paragraph" w:customStyle="1" w:styleId="9D6B178F159F42EA9158B03D4F61C14F">
    <w:name w:val="9D6B178F159F42EA9158B03D4F61C14F"/>
    <w:rsid w:val="00F05049"/>
  </w:style>
  <w:style w:type="paragraph" w:customStyle="1" w:styleId="C28774AC13814E1E9819F89F1E770D58">
    <w:name w:val="C28774AC13814E1E9819F89F1E770D58"/>
    <w:rsid w:val="00F05049"/>
  </w:style>
  <w:style w:type="paragraph" w:customStyle="1" w:styleId="671CBA8C381F441B80C3F544EEAA6D8C">
    <w:name w:val="671CBA8C381F441B80C3F544EEAA6D8C"/>
    <w:rsid w:val="00F05049"/>
  </w:style>
  <w:style w:type="paragraph" w:customStyle="1" w:styleId="DD08C9766BFE472E9EAD04EA35F66743">
    <w:name w:val="DD08C9766BFE472E9EAD04EA35F66743"/>
    <w:rsid w:val="00F05049"/>
  </w:style>
  <w:style w:type="paragraph" w:customStyle="1" w:styleId="9DF73E01FB874E9881391A52766967B0">
    <w:name w:val="9DF73E01FB874E9881391A52766967B0"/>
    <w:rsid w:val="00F05049"/>
  </w:style>
  <w:style w:type="paragraph" w:customStyle="1" w:styleId="F48DE941A1B44520A156343430DCB51D">
    <w:name w:val="F48DE941A1B44520A156343430DCB51D"/>
    <w:rsid w:val="00F05049"/>
  </w:style>
  <w:style w:type="paragraph" w:customStyle="1" w:styleId="3D0F55A1EB1B4FC58EB0D936EA97712F">
    <w:name w:val="3D0F55A1EB1B4FC58EB0D936EA97712F"/>
    <w:rsid w:val="00F05049"/>
  </w:style>
  <w:style w:type="paragraph" w:customStyle="1" w:styleId="E079E1325954474B8D6BDB5DE4B0DE7E">
    <w:name w:val="E079E1325954474B8D6BDB5DE4B0DE7E"/>
    <w:rsid w:val="00F05049"/>
  </w:style>
  <w:style w:type="paragraph" w:customStyle="1" w:styleId="E73CA66C018A4789B2DED375C1DCBDF3">
    <w:name w:val="E73CA66C018A4789B2DED375C1DCBDF3"/>
    <w:rsid w:val="00F05049"/>
  </w:style>
  <w:style w:type="paragraph" w:customStyle="1" w:styleId="E5E7FBDB79E7497A9C4640208A19A42C">
    <w:name w:val="E5E7FBDB79E7497A9C4640208A19A42C"/>
    <w:rsid w:val="00F05049"/>
  </w:style>
  <w:style w:type="paragraph" w:customStyle="1" w:styleId="0CEE61A36F7B4434AAC32C776DA7A66F">
    <w:name w:val="0CEE61A36F7B4434AAC32C776DA7A66F"/>
    <w:rsid w:val="00F05049"/>
  </w:style>
  <w:style w:type="paragraph" w:customStyle="1" w:styleId="09BD55DF6DE94C24B68C064D383F3D79">
    <w:name w:val="09BD55DF6DE94C24B68C064D383F3D79"/>
    <w:rsid w:val="00F05049"/>
  </w:style>
  <w:style w:type="paragraph" w:customStyle="1" w:styleId="5A441F845B97405C881C872CC487F619">
    <w:name w:val="5A441F845B97405C881C872CC487F619"/>
    <w:rsid w:val="00F05049"/>
  </w:style>
  <w:style w:type="paragraph" w:customStyle="1" w:styleId="5A2F1C390C1640A4B6FEAC4AB6F94D9B">
    <w:name w:val="5A2F1C390C1640A4B6FEAC4AB6F94D9B"/>
    <w:rsid w:val="00F05049"/>
  </w:style>
  <w:style w:type="paragraph" w:customStyle="1" w:styleId="29F18B53F93E476881EE4D6D949300CD">
    <w:name w:val="29F18B53F93E476881EE4D6D949300CD"/>
    <w:rsid w:val="00F05049"/>
  </w:style>
  <w:style w:type="paragraph" w:customStyle="1" w:styleId="E080157CACE044BE90CDB40BB58F0406">
    <w:name w:val="E080157CACE044BE90CDB40BB58F0406"/>
    <w:rsid w:val="00F05049"/>
  </w:style>
  <w:style w:type="paragraph" w:customStyle="1" w:styleId="6E04AD1151614F3AA6F91447A4E07D43">
    <w:name w:val="6E04AD1151614F3AA6F91447A4E07D43"/>
    <w:rsid w:val="00F05049"/>
  </w:style>
  <w:style w:type="paragraph" w:customStyle="1" w:styleId="C0167EBED1AE452E84D21AEF81A1C8E2">
    <w:name w:val="C0167EBED1AE452E84D21AEF81A1C8E2"/>
    <w:rsid w:val="00F05049"/>
  </w:style>
  <w:style w:type="paragraph" w:customStyle="1" w:styleId="4BEF47D205074744965293022CA060B9">
    <w:name w:val="4BEF47D205074744965293022CA060B9"/>
    <w:rsid w:val="00F05049"/>
  </w:style>
  <w:style w:type="paragraph" w:customStyle="1" w:styleId="36A52A26358C4A9292108288B9DC3F67">
    <w:name w:val="36A52A26358C4A9292108288B9DC3F67"/>
    <w:rsid w:val="00F05049"/>
  </w:style>
  <w:style w:type="paragraph" w:customStyle="1" w:styleId="EAC959F5A7EE45EBAEA5B6F3B503C460">
    <w:name w:val="EAC959F5A7EE45EBAEA5B6F3B503C460"/>
    <w:rsid w:val="00F05049"/>
  </w:style>
  <w:style w:type="paragraph" w:customStyle="1" w:styleId="B54F9EB33F8445299A7F9877B6188D0D">
    <w:name w:val="B54F9EB33F8445299A7F9877B6188D0D"/>
    <w:rsid w:val="00F05049"/>
  </w:style>
  <w:style w:type="paragraph" w:customStyle="1" w:styleId="D37B3FF12859489989E2AF4071473883">
    <w:name w:val="D37B3FF12859489989E2AF4071473883"/>
    <w:rsid w:val="00F05049"/>
  </w:style>
  <w:style w:type="paragraph" w:customStyle="1" w:styleId="8D174A4327114662942FCE83985303B2">
    <w:name w:val="8D174A4327114662942FCE83985303B2"/>
    <w:rsid w:val="00F05049"/>
  </w:style>
  <w:style w:type="paragraph" w:customStyle="1" w:styleId="3EF30F48EBC041C8804C44ACDD925CDE">
    <w:name w:val="3EF30F48EBC041C8804C44ACDD925CDE"/>
    <w:rsid w:val="00F05049"/>
  </w:style>
  <w:style w:type="paragraph" w:customStyle="1" w:styleId="D243B6E650A24FBEA7C24278E5F0D896">
    <w:name w:val="D243B6E650A24FBEA7C24278E5F0D896"/>
    <w:rsid w:val="00F05049"/>
  </w:style>
  <w:style w:type="paragraph" w:customStyle="1" w:styleId="DE63092EB0EB4FBB90E4BB9F7E418BFE">
    <w:name w:val="DE63092EB0EB4FBB90E4BB9F7E418BFE"/>
    <w:rsid w:val="00F05049"/>
  </w:style>
  <w:style w:type="paragraph" w:customStyle="1" w:styleId="0BDC4B6F1D7A4FBA8DF60DEB60633EFA">
    <w:name w:val="0BDC4B6F1D7A4FBA8DF60DEB60633EFA"/>
    <w:rsid w:val="00F05049"/>
  </w:style>
  <w:style w:type="paragraph" w:customStyle="1" w:styleId="4F053D6337264F73A73B7A0E1FBEF899">
    <w:name w:val="4F053D6337264F73A73B7A0E1FBEF899"/>
    <w:rsid w:val="00F05049"/>
  </w:style>
  <w:style w:type="paragraph" w:customStyle="1" w:styleId="058BB83F6F9D48DFA208766425A1933C">
    <w:name w:val="058BB83F6F9D48DFA208766425A1933C"/>
    <w:rsid w:val="00F05049"/>
  </w:style>
  <w:style w:type="paragraph" w:customStyle="1" w:styleId="8C9F2325C507429CA4EBBBB4487DC3C8">
    <w:name w:val="8C9F2325C507429CA4EBBBB4487DC3C8"/>
    <w:rsid w:val="00F05049"/>
  </w:style>
  <w:style w:type="paragraph" w:customStyle="1" w:styleId="A4054F47D1474D07B62DDE8D56DC2A6D">
    <w:name w:val="A4054F47D1474D07B62DDE8D56DC2A6D"/>
    <w:rsid w:val="00F05049"/>
  </w:style>
  <w:style w:type="paragraph" w:customStyle="1" w:styleId="DA25709AA8B04327ACDF6BB45A47FA03">
    <w:name w:val="DA25709AA8B04327ACDF6BB45A47FA03"/>
    <w:rsid w:val="00F05049"/>
  </w:style>
  <w:style w:type="paragraph" w:customStyle="1" w:styleId="E1533F6DCEC7422FA4BDA656ECB42964">
    <w:name w:val="E1533F6DCEC7422FA4BDA656ECB42964"/>
    <w:rsid w:val="00F05049"/>
  </w:style>
  <w:style w:type="paragraph" w:customStyle="1" w:styleId="509AB13708C74E8A9137E5B2929A580B">
    <w:name w:val="509AB13708C74E8A9137E5B2929A580B"/>
    <w:rsid w:val="00F05049"/>
  </w:style>
  <w:style w:type="paragraph" w:customStyle="1" w:styleId="09C3BB16DC3842CF8B0AC18431470646">
    <w:name w:val="09C3BB16DC3842CF8B0AC18431470646"/>
    <w:rsid w:val="00F05049"/>
  </w:style>
  <w:style w:type="paragraph" w:customStyle="1" w:styleId="57DA9FBEA81B4B39A4517D86D6AEBCE1">
    <w:name w:val="57DA9FBEA81B4B39A4517D86D6AEBCE1"/>
    <w:rsid w:val="00F05049"/>
  </w:style>
  <w:style w:type="paragraph" w:customStyle="1" w:styleId="A8C4A739A21B40CA9CAE387A87143FB9">
    <w:name w:val="A8C4A739A21B40CA9CAE387A87143FB9"/>
    <w:rsid w:val="00F05049"/>
  </w:style>
  <w:style w:type="paragraph" w:customStyle="1" w:styleId="4E3A1AFD208B4F7188D66B0D1B11FFF1">
    <w:name w:val="4E3A1AFD208B4F7188D66B0D1B11FFF1"/>
    <w:rsid w:val="00F05049"/>
  </w:style>
  <w:style w:type="paragraph" w:customStyle="1" w:styleId="6740CD3407AA4634B93FED36A55B84BC">
    <w:name w:val="6740CD3407AA4634B93FED36A55B84BC"/>
    <w:rsid w:val="00F05049"/>
  </w:style>
  <w:style w:type="paragraph" w:customStyle="1" w:styleId="15A858F867934A6CB7E6E25440CD3BBE">
    <w:name w:val="15A858F867934A6CB7E6E25440CD3BBE"/>
    <w:rsid w:val="00F05049"/>
  </w:style>
  <w:style w:type="paragraph" w:customStyle="1" w:styleId="5AC53D0EB19D4E818527A7F2CFF8DC20">
    <w:name w:val="5AC53D0EB19D4E818527A7F2CFF8DC20"/>
    <w:rsid w:val="00F05049"/>
  </w:style>
  <w:style w:type="paragraph" w:customStyle="1" w:styleId="CBC58E603A4245DAAEAF069D004F9586">
    <w:name w:val="CBC58E603A4245DAAEAF069D004F9586"/>
    <w:rsid w:val="00F05049"/>
  </w:style>
  <w:style w:type="paragraph" w:customStyle="1" w:styleId="569FE850E0534672975EF549730C24AE">
    <w:name w:val="569FE850E0534672975EF549730C24AE"/>
    <w:rsid w:val="00F05049"/>
  </w:style>
  <w:style w:type="paragraph" w:customStyle="1" w:styleId="C45A9E04A1E44E5DA8164130E38E6B79">
    <w:name w:val="C45A9E04A1E44E5DA8164130E38E6B79"/>
    <w:rsid w:val="00F05049"/>
  </w:style>
  <w:style w:type="paragraph" w:customStyle="1" w:styleId="E6B152EC6F1C41629CB72B093B932701">
    <w:name w:val="E6B152EC6F1C41629CB72B093B932701"/>
    <w:rsid w:val="00F05049"/>
  </w:style>
  <w:style w:type="paragraph" w:customStyle="1" w:styleId="CB55CA5C603F446383BBEE0EAF64B1ED">
    <w:name w:val="CB55CA5C603F446383BBEE0EAF64B1ED"/>
    <w:rsid w:val="00F05049"/>
  </w:style>
  <w:style w:type="paragraph" w:customStyle="1" w:styleId="02D250B10AEF4E1A9C9B5072F83F624A">
    <w:name w:val="02D250B10AEF4E1A9C9B5072F83F624A"/>
    <w:rsid w:val="00F05049"/>
  </w:style>
  <w:style w:type="paragraph" w:customStyle="1" w:styleId="DE42BC566D2B4162A2044A7DCD50A626">
    <w:name w:val="DE42BC566D2B4162A2044A7DCD50A626"/>
    <w:rsid w:val="00F05049"/>
  </w:style>
  <w:style w:type="paragraph" w:customStyle="1" w:styleId="E471D8D3DEA5482DAFFDE4559AF1E4E8">
    <w:name w:val="E471D8D3DEA5482DAFFDE4559AF1E4E8"/>
    <w:rsid w:val="00F05049"/>
  </w:style>
  <w:style w:type="paragraph" w:customStyle="1" w:styleId="CB5F3F64B21543A1AF37CE38A393402A">
    <w:name w:val="CB5F3F64B21543A1AF37CE38A393402A"/>
    <w:rsid w:val="00F05049"/>
  </w:style>
  <w:style w:type="paragraph" w:customStyle="1" w:styleId="89471F953C9A450C8300D770F77334E1">
    <w:name w:val="89471F953C9A450C8300D770F77334E1"/>
    <w:rsid w:val="00F05049"/>
  </w:style>
  <w:style w:type="paragraph" w:customStyle="1" w:styleId="AC529AA8B0CD48D38840247D1292095C">
    <w:name w:val="AC529AA8B0CD48D38840247D1292095C"/>
    <w:rsid w:val="00F05049"/>
  </w:style>
  <w:style w:type="paragraph" w:customStyle="1" w:styleId="8152A2C248684340A4B52910D0F869F4">
    <w:name w:val="8152A2C248684340A4B52910D0F869F4"/>
    <w:rsid w:val="00F05049"/>
  </w:style>
  <w:style w:type="paragraph" w:customStyle="1" w:styleId="0A3A95A5390F4F37A07BF891CD2796FE">
    <w:name w:val="0A3A95A5390F4F37A07BF891CD2796FE"/>
    <w:rsid w:val="00F05049"/>
  </w:style>
  <w:style w:type="paragraph" w:customStyle="1" w:styleId="71BAB12171CC4A019083FEEBB3671F54">
    <w:name w:val="71BAB12171CC4A019083FEEBB3671F54"/>
    <w:rsid w:val="00F05049"/>
  </w:style>
  <w:style w:type="paragraph" w:customStyle="1" w:styleId="AD366AFC56354C10A0FFDEA75CF73A8D">
    <w:name w:val="AD366AFC56354C10A0FFDEA75CF73A8D"/>
    <w:rsid w:val="00F05049"/>
  </w:style>
  <w:style w:type="paragraph" w:customStyle="1" w:styleId="F23D2944BC724A61BEF6BCF8BCC609F3">
    <w:name w:val="F23D2944BC724A61BEF6BCF8BCC609F3"/>
    <w:rsid w:val="00F05049"/>
  </w:style>
  <w:style w:type="paragraph" w:customStyle="1" w:styleId="36F3C261479D401993D8225ABA6D3122">
    <w:name w:val="36F3C261479D401993D8225ABA6D3122"/>
    <w:rsid w:val="00F05049"/>
  </w:style>
  <w:style w:type="paragraph" w:customStyle="1" w:styleId="A10BFCE14ADD4099AD37FB8ED4E33615">
    <w:name w:val="A10BFCE14ADD4099AD37FB8ED4E33615"/>
    <w:rsid w:val="00F05049"/>
  </w:style>
  <w:style w:type="paragraph" w:customStyle="1" w:styleId="FAD8BD5CF5C04841B91552E14F304D83">
    <w:name w:val="FAD8BD5CF5C04841B91552E14F304D83"/>
    <w:rsid w:val="00F05049"/>
  </w:style>
  <w:style w:type="paragraph" w:customStyle="1" w:styleId="E822A49C1C3C45169C86D6ADA27B761A">
    <w:name w:val="E822A49C1C3C45169C86D6ADA27B761A"/>
    <w:rsid w:val="00F05049"/>
  </w:style>
  <w:style w:type="paragraph" w:customStyle="1" w:styleId="0FB53D7F5778479C8B1FE988C2E6E256">
    <w:name w:val="0FB53D7F5778479C8B1FE988C2E6E256"/>
    <w:rsid w:val="00F05049"/>
  </w:style>
  <w:style w:type="paragraph" w:customStyle="1" w:styleId="F7075B65C23242A2ACE0FF6DD546CF95">
    <w:name w:val="F7075B65C23242A2ACE0FF6DD546CF95"/>
    <w:rsid w:val="00F05049"/>
  </w:style>
  <w:style w:type="paragraph" w:customStyle="1" w:styleId="C15D30900E2042E497557B1428230895">
    <w:name w:val="C15D30900E2042E497557B1428230895"/>
    <w:rsid w:val="00F05049"/>
  </w:style>
  <w:style w:type="paragraph" w:customStyle="1" w:styleId="DDE56D434DBD4899BEC598112D2DB945">
    <w:name w:val="DDE56D434DBD4899BEC598112D2DB945"/>
    <w:rsid w:val="00F05049"/>
  </w:style>
  <w:style w:type="paragraph" w:customStyle="1" w:styleId="AE6A28B0189B4B5B9D95AA41CF888E88">
    <w:name w:val="AE6A28B0189B4B5B9D95AA41CF888E88"/>
    <w:rsid w:val="00F05049"/>
  </w:style>
  <w:style w:type="paragraph" w:customStyle="1" w:styleId="D907E86E131144529232C534DC5346F5">
    <w:name w:val="D907E86E131144529232C534DC5346F5"/>
    <w:rsid w:val="00F05049"/>
  </w:style>
  <w:style w:type="paragraph" w:customStyle="1" w:styleId="F1816C8E8730490F88D7E731B25D96B1">
    <w:name w:val="F1816C8E8730490F88D7E731B25D96B1"/>
    <w:rsid w:val="00F05049"/>
  </w:style>
  <w:style w:type="paragraph" w:customStyle="1" w:styleId="6ACEE87552FB4A61AF3883FAFA53EF9A">
    <w:name w:val="6ACEE87552FB4A61AF3883FAFA53EF9A"/>
    <w:rsid w:val="00F05049"/>
  </w:style>
  <w:style w:type="paragraph" w:customStyle="1" w:styleId="2360BB0F77BB42709780401B46A224A9">
    <w:name w:val="2360BB0F77BB42709780401B46A224A9"/>
    <w:rsid w:val="00F05049"/>
  </w:style>
  <w:style w:type="paragraph" w:customStyle="1" w:styleId="476866FF7D2D463E8E8786E5DEAB2BD6">
    <w:name w:val="476866FF7D2D463E8E8786E5DEAB2BD6"/>
    <w:rsid w:val="00F05049"/>
  </w:style>
  <w:style w:type="paragraph" w:customStyle="1" w:styleId="5D946418AF1B4F21A40BC67F36F8465C">
    <w:name w:val="5D946418AF1B4F21A40BC67F36F8465C"/>
    <w:rsid w:val="00F05049"/>
  </w:style>
  <w:style w:type="paragraph" w:customStyle="1" w:styleId="81B06941B2524C77B956AEF960335A93">
    <w:name w:val="81B06941B2524C77B956AEF960335A93"/>
    <w:rsid w:val="00F05049"/>
  </w:style>
  <w:style w:type="paragraph" w:customStyle="1" w:styleId="88A86487A6874C97A0160F1E8D9CFD5A">
    <w:name w:val="88A86487A6874C97A0160F1E8D9CFD5A"/>
    <w:rsid w:val="00F05049"/>
  </w:style>
  <w:style w:type="paragraph" w:customStyle="1" w:styleId="FEEBFF1CA3DC431A89A4C10840F8AE19">
    <w:name w:val="FEEBFF1CA3DC431A89A4C10840F8AE19"/>
    <w:rsid w:val="00F05049"/>
  </w:style>
  <w:style w:type="paragraph" w:customStyle="1" w:styleId="B6278C72C8B5489D93F157D5F8D35AE3">
    <w:name w:val="B6278C72C8B5489D93F157D5F8D35AE3"/>
    <w:rsid w:val="00F05049"/>
  </w:style>
  <w:style w:type="paragraph" w:customStyle="1" w:styleId="F8E887E3DB9740DD85B6C5FF68B425FF">
    <w:name w:val="F8E887E3DB9740DD85B6C5FF68B425FF"/>
    <w:rsid w:val="00F05049"/>
  </w:style>
  <w:style w:type="paragraph" w:customStyle="1" w:styleId="B5CEEE6982B24E8F99572B0C3A009095">
    <w:name w:val="B5CEEE6982B24E8F99572B0C3A009095"/>
    <w:rsid w:val="00F05049"/>
  </w:style>
  <w:style w:type="paragraph" w:customStyle="1" w:styleId="F69642BE17AA46F481FC288ED3393322">
    <w:name w:val="F69642BE17AA46F481FC288ED3393322"/>
    <w:rsid w:val="00F05049"/>
  </w:style>
  <w:style w:type="paragraph" w:customStyle="1" w:styleId="5E7E2509B0E0452E84D2F1A3A3864F96">
    <w:name w:val="5E7E2509B0E0452E84D2F1A3A3864F96"/>
    <w:rsid w:val="00F05049"/>
  </w:style>
  <w:style w:type="paragraph" w:customStyle="1" w:styleId="36215A93634F4DA09446B133C246B6D5">
    <w:name w:val="36215A93634F4DA09446B133C246B6D5"/>
    <w:rsid w:val="00F05049"/>
  </w:style>
  <w:style w:type="paragraph" w:customStyle="1" w:styleId="6C3964FA7BA44828A34C6C258446BE8E">
    <w:name w:val="6C3964FA7BA44828A34C6C258446BE8E"/>
    <w:rsid w:val="00F05049"/>
  </w:style>
  <w:style w:type="paragraph" w:customStyle="1" w:styleId="3304A5F9244D493E93B45A6472FDF5C4">
    <w:name w:val="3304A5F9244D493E93B45A6472FDF5C4"/>
    <w:rsid w:val="00F05049"/>
  </w:style>
  <w:style w:type="paragraph" w:customStyle="1" w:styleId="3642F10030B94A2684EA6EFCE4AC4422">
    <w:name w:val="3642F10030B94A2684EA6EFCE4AC4422"/>
    <w:rsid w:val="00F05049"/>
  </w:style>
  <w:style w:type="paragraph" w:customStyle="1" w:styleId="89D19572FDCB419CACA7D1A2CB76BE0A">
    <w:name w:val="89D19572FDCB419CACA7D1A2CB76BE0A"/>
    <w:rsid w:val="00F05049"/>
  </w:style>
  <w:style w:type="paragraph" w:customStyle="1" w:styleId="9EA07CE01AC549EF9B0347210F170000">
    <w:name w:val="9EA07CE01AC549EF9B0347210F170000"/>
    <w:rsid w:val="00F05049"/>
  </w:style>
  <w:style w:type="paragraph" w:customStyle="1" w:styleId="0EA398798863466E9433A56413427D8D">
    <w:name w:val="0EA398798863466E9433A56413427D8D"/>
    <w:rsid w:val="00F05049"/>
  </w:style>
  <w:style w:type="paragraph" w:customStyle="1" w:styleId="A1D90610BC73437FAEF3D2F5B39C567D">
    <w:name w:val="A1D90610BC73437FAEF3D2F5B39C567D"/>
    <w:rsid w:val="00F05049"/>
  </w:style>
  <w:style w:type="paragraph" w:customStyle="1" w:styleId="694CC5DFA46D47BCBB13A0B77D72361C">
    <w:name w:val="694CC5DFA46D47BCBB13A0B77D72361C"/>
    <w:rsid w:val="00F05049"/>
  </w:style>
  <w:style w:type="paragraph" w:customStyle="1" w:styleId="A97A380E8C5D40268C2F5E7007CE578D">
    <w:name w:val="A97A380E8C5D40268C2F5E7007CE578D"/>
    <w:rsid w:val="00F05049"/>
  </w:style>
  <w:style w:type="paragraph" w:customStyle="1" w:styleId="891147B2793B4CDBBDA986D7EF0AD12D">
    <w:name w:val="891147B2793B4CDBBDA986D7EF0AD12D"/>
    <w:rsid w:val="00F05049"/>
  </w:style>
  <w:style w:type="paragraph" w:customStyle="1" w:styleId="9A1746E8110B47108BEA8D5F30C0E424">
    <w:name w:val="9A1746E8110B47108BEA8D5F30C0E424"/>
    <w:rsid w:val="00F05049"/>
  </w:style>
  <w:style w:type="paragraph" w:customStyle="1" w:styleId="4D98D8AE5C894D53AC7CB23C4BB352BC">
    <w:name w:val="4D98D8AE5C894D53AC7CB23C4BB352BC"/>
    <w:rsid w:val="00F05049"/>
  </w:style>
  <w:style w:type="paragraph" w:customStyle="1" w:styleId="E18D350880C64F0F919D7CB6C55E806A">
    <w:name w:val="E18D350880C64F0F919D7CB6C55E806A"/>
    <w:rsid w:val="00F05049"/>
  </w:style>
  <w:style w:type="paragraph" w:customStyle="1" w:styleId="42AFDF4E64014D97B7BF163ACD23BC6F">
    <w:name w:val="42AFDF4E64014D97B7BF163ACD23BC6F"/>
    <w:rsid w:val="00F05049"/>
  </w:style>
  <w:style w:type="paragraph" w:customStyle="1" w:styleId="6BD235A568C34048B1B8895D0E8FDBAB">
    <w:name w:val="6BD235A568C34048B1B8895D0E8FDBAB"/>
    <w:rsid w:val="00F05049"/>
  </w:style>
  <w:style w:type="paragraph" w:customStyle="1" w:styleId="64F9B7FF147E43BF829962E23DC5D8E7">
    <w:name w:val="64F9B7FF147E43BF829962E23DC5D8E7"/>
    <w:rsid w:val="00F05049"/>
  </w:style>
  <w:style w:type="paragraph" w:customStyle="1" w:styleId="35E99341702D4780BD35144152F9E27B">
    <w:name w:val="35E99341702D4780BD35144152F9E27B"/>
    <w:rsid w:val="00F05049"/>
  </w:style>
  <w:style w:type="paragraph" w:customStyle="1" w:styleId="BF107C994C814020A819B4CDB3649107">
    <w:name w:val="BF107C994C814020A819B4CDB3649107"/>
    <w:rsid w:val="00F05049"/>
  </w:style>
  <w:style w:type="paragraph" w:customStyle="1" w:styleId="BAB41184887E45D8A1078BCAF20AFADE">
    <w:name w:val="BAB41184887E45D8A1078BCAF20AFADE"/>
    <w:rsid w:val="00F05049"/>
  </w:style>
  <w:style w:type="paragraph" w:customStyle="1" w:styleId="FEDB9F226C58474FBBD33E7F702B0741">
    <w:name w:val="FEDB9F226C58474FBBD33E7F702B0741"/>
    <w:rsid w:val="00F05049"/>
  </w:style>
  <w:style w:type="paragraph" w:customStyle="1" w:styleId="C29A8F4E57554DBE9543A92B278D585F">
    <w:name w:val="C29A8F4E57554DBE9543A92B278D585F"/>
    <w:rsid w:val="00F05049"/>
  </w:style>
  <w:style w:type="paragraph" w:customStyle="1" w:styleId="5A1BC1B230644A1D87BEDB272564BB1B">
    <w:name w:val="5A1BC1B230644A1D87BEDB272564BB1B"/>
    <w:rsid w:val="00F05049"/>
  </w:style>
  <w:style w:type="paragraph" w:customStyle="1" w:styleId="5BEAD0736D1946DA8D38F3639870F61E">
    <w:name w:val="5BEAD0736D1946DA8D38F3639870F61E"/>
    <w:rsid w:val="00F05049"/>
  </w:style>
  <w:style w:type="paragraph" w:customStyle="1" w:styleId="1AF9476C074D43D7BD1CFB08B92EDCF9">
    <w:name w:val="1AF9476C074D43D7BD1CFB08B92EDCF9"/>
    <w:rsid w:val="00F05049"/>
  </w:style>
  <w:style w:type="paragraph" w:customStyle="1" w:styleId="57423639F36744F881D30A8AA88708BF">
    <w:name w:val="57423639F36744F881D30A8AA88708BF"/>
    <w:rsid w:val="00F05049"/>
  </w:style>
  <w:style w:type="paragraph" w:customStyle="1" w:styleId="4DD41F050DE8464EB6FBDA89DEF108DF">
    <w:name w:val="4DD41F050DE8464EB6FBDA89DEF108DF"/>
    <w:rsid w:val="00F05049"/>
  </w:style>
  <w:style w:type="paragraph" w:customStyle="1" w:styleId="22356B91C72340E188EB9BB23A3ECD6D">
    <w:name w:val="22356B91C72340E188EB9BB23A3ECD6D"/>
    <w:rsid w:val="00F05049"/>
  </w:style>
  <w:style w:type="paragraph" w:customStyle="1" w:styleId="09969B9554FD4632B4EAAD9A7E8C7CEC">
    <w:name w:val="09969B9554FD4632B4EAAD9A7E8C7CEC"/>
    <w:rsid w:val="00F05049"/>
  </w:style>
  <w:style w:type="paragraph" w:customStyle="1" w:styleId="1A6CEC9947EA43E7964AA106738096F7">
    <w:name w:val="1A6CEC9947EA43E7964AA106738096F7"/>
    <w:rsid w:val="00F05049"/>
  </w:style>
  <w:style w:type="paragraph" w:customStyle="1" w:styleId="B9B57BD136F140EC8D4A7B4471215A34">
    <w:name w:val="B9B57BD136F140EC8D4A7B4471215A34"/>
    <w:rsid w:val="00F05049"/>
  </w:style>
  <w:style w:type="paragraph" w:customStyle="1" w:styleId="DE8FAEFF03C643A2B0B93D6F5205672D">
    <w:name w:val="DE8FAEFF03C643A2B0B93D6F5205672D"/>
    <w:rsid w:val="00F05049"/>
  </w:style>
  <w:style w:type="paragraph" w:customStyle="1" w:styleId="A1E382E3B9CF4927AE7EBE504ED02CC0">
    <w:name w:val="A1E382E3B9CF4927AE7EBE504ED02CC0"/>
    <w:rsid w:val="00F05049"/>
  </w:style>
  <w:style w:type="paragraph" w:customStyle="1" w:styleId="03099A9D2DD8454CB7D8E1A9AD128898">
    <w:name w:val="03099A9D2DD8454CB7D8E1A9AD128898"/>
    <w:rsid w:val="00F05049"/>
  </w:style>
  <w:style w:type="paragraph" w:customStyle="1" w:styleId="3B313BC6FF604A0FA60A2CF331CE7682">
    <w:name w:val="3B313BC6FF604A0FA60A2CF331CE7682"/>
    <w:rsid w:val="00F05049"/>
  </w:style>
  <w:style w:type="paragraph" w:customStyle="1" w:styleId="E1F4DD95D0314106B9ED8759E462AEEB">
    <w:name w:val="E1F4DD95D0314106B9ED8759E462AEEB"/>
    <w:rsid w:val="00F05049"/>
  </w:style>
  <w:style w:type="paragraph" w:customStyle="1" w:styleId="AC2BDEEBF49A483BBA89C1C4BA66E79E">
    <w:name w:val="AC2BDEEBF49A483BBA89C1C4BA66E79E"/>
    <w:rsid w:val="00F05049"/>
  </w:style>
  <w:style w:type="paragraph" w:customStyle="1" w:styleId="8B79E7ED80C24E13BA063C1C32736651">
    <w:name w:val="8B79E7ED80C24E13BA063C1C32736651"/>
    <w:rsid w:val="00F05049"/>
  </w:style>
  <w:style w:type="paragraph" w:customStyle="1" w:styleId="03311F9EAFBF43129958041A7ECD6BE4">
    <w:name w:val="03311F9EAFBF43129958041A7ECD6BE4"/>
    <w:rsid w:val="00F05049"/>
  </w:style>
  <w:style w:type="paragraph" w:customStyle="1" w:styleId="AAD29FCB1C20448C8BA14D9378CAEEBC">
    <w:name w:val="AAD29FCB1C20448C8BA14D9378CAEEBC"/>
    <w:rsid w:val="00F05049"/>
  </w:style>
  <w:style w:type="paragraph" w:customStyle="1" w:styleId="5BF3010290E14B8FB7B0F68BB871143B">
    <w:name w:val="5BF3010290E14B8FB7B0F68BB871143B"/>
    <w:rsid w:val="00F05049"/>
  </w:style>
  <w:style w:type="paragraph" w:customStyle="1" w:styleId="04106704D53C47D8990057C42B125AFE">
    <w:name w:val="04106704D53C47D8990057C42B125AFE"/>
    <w:rsid w:val="00F05049"/>
  </w:style>
  <w:style w:type="paragraph" w:customStyle="1" w:styleId="7FF8271D08CE42E0BEFB2558D11BB0ED">
    <w:name w:val="7FF8271D08CE42E0BEFB2558D11BB0ED"/>
    <w:rsid w:val="00F05049"/>
  </w:style>
  <w:style w:type="paragraph" w:customStyle="1" w:styleId="01778E06AEE643E4AA37A6C034982385">
    <w:name w:val="01778E06AEE643E4AA37A6C034982385"/>
    <w:rsid w:val="00F05049"/>
  </w:style>
  <w:style w:type="paragraph" w:customStyle="1" w:styleId="A1AC1ECE387A4A62B88A558B020DA759">
    <w:name w:val="A1AC1ECE387A4A62B88A558B020DA759"/>
    <w:rsid w:val="00F05049"/>
  </w:style>
  <w:style w:type="paragraph" w:customStyle="1" w:styleId="824A51AC9E2C43BA86A1187E1F0F85C8">
    <w:name w:val="824A51AC9E2C43BA86A1187E1F0F85C8"/>
    <w:rsid w:val="00F05049"/>
  </w:style>
  <w:style w:type="paragraph" w:customStyle="1" w:styleId="1B3F70FBECDB4A0CA68A97B5F2C19A02">
    <w:name w:val="1B3F70FBECDB4A0CA68A97B5F2C19A02"/>
    <w:rsid w:val="00F05049"/>
  </w:style>
  <w:style w:type="paragraph" w:customStyle="1" w:styleId="0B377CF4C1BD48F995FB699F9705F429">
    <w:name w:val="0B377CF4C1BD48F995FB699F9705F429"/>
    <w:rsid w:val="00F05049"/>
  </w:style>
  <w:style w:type="paragraph" w:customStyle="1" w:styleId="27927F2D9EF148FBB909DDFB82610832">
    <w:name w:val="27927F2D9EF148FBB909DDFB82610832"/>
    <w:rsid w:val="00F05049"/>
  </w:style>
  <w:style w:type="paragraph" w:customStyle="1" w:styleId="CF760E87631B4504A669F56C1435CEFE">
    <w:name w:val="CF760E87631B4504A669F56C1435CEFE"/>
    <w:rsid w:val="00F05049"/>
  </w:style>
  <w:style w:type="paragraph" w:customStyle="1" w:styleId="24D0FB5D7F1D470E844090742B0AC6A7">
    <w:name w:val="24D0FB5D7F1D470E844090742B0AC6A7"/>
    <w:rsid w:val="00F05049"/>
  </w:style>
  <w:style w:type="paragraph" w:customStyle="1" w:styleId="A9E1E8A1BFCF4C7DB884E4D0B2175588">
    <w:name w:val="A9E1E8A1BFCF4C7DB884E4D0B2175588"/>
    <w:rsid w:val="00F05049"/>
  </w:style>
  <w:style w:type="paragraph" w:customStyle="1" w:styleId="7E9B036667BA4DE6B729C13786134170">
    <w:name w:val="7E9B036667BA4DE6B729C13786134170"/>
    <w:rsid w:val="00F05049"/>
  </w:style>
  <w:style w:type="paragraph" w:customStyle="1" w:styleId="2D05D76F966145458B3135E0BC2D4312">
    <w:name w:val="2D05D76F966145458B3135E0BC2D4312"/>
    <w:rsid w:val="00F05049"/>
  </w:style>
  <w:style w:type="paragraph" w:customStyle="1" w:styleId="18D94800F37F4BCE8706133750E97A06">
    <w:name w:val="18D94800F37F4BCE8706133750E97A06"/>
    <w:rsid w:val="00F05049"/>
  </w:style>
  <w:style w:type="paragraph" w:customStyle="1" w:styleId="E99DEDC3E0D34C6FA86DF9E139563109">
    <w:name w:val="E99DEDC3E0D34C6FA86DF9E139563109"/>
    <w:rsid w:val="00F05049"/>
  </w:style>
  <w:style w:type="paragraph" w:customStyle="1" w:styleId="A25C149F11224ABE9CD193A0961A5D6D">
    <w:name w:val="A25C149F11224ABE9CD193A0961A5D6D"/>
    <w:rsid w:val="00F05049"/>
  </w:style>
  <w:style w:type="paragraph" w:customStyle="1" w:styleId="B8E3B40FA6A345409F386AD5B635052F">
    <w:name w:val="B8E3B40FA6A345409F386AD5B635052F"/>
    <w:rsid w:val="00F05049"/>
  </w:style>
  <w:style w:type="paragraph" w:customStyle="1" w:styleId="E5BCF4CC7E954BA98F6DAAC08D37F038">
    <w:name w:val="E5BCF4CC7E954BA98F6DAAC08D37F038"/>
    <w:rsid w:val="00F05049"/>
  </w:style>
  <w:style w:type="paragraph" w:customStyle="1" w:styleId="79858EBFD17248D99680CD74043425FF">
    <w:name w:val="79858EBFD17248D99680CD74043425FF"/>
    <w:rsid w:val="00F05049"/>
  </w:style>
  <w:style w:type="paragraph" w:customStyle="1" w:styleId="AAADDE4B4D804B7FBA5CC6DFD6CE088E">
    <w:name w:val="AAADDE4B4D804B7FBA5CC6DFD6CE088E"/>
    <w:rsid w:val="00F05049"/>
  </w:style>
  <w:style w:type="paragraph" w:customStyle="1" w:styleId="CB8BDB50524843CBAE4153625A519E4F">
    <w:name w:val="CB8BDB50524843CBAE4153625A519E4F"/>
    <w:rsid w:val="00F05049"/>
  </w:style>
  <w:style w:type="paragraph" w:customStyle="1" w:styleId="62772AFA640D483BAA5A2CD249A6D9D6">
    <w:name w:val="62772AFA640D483BAA5A2CD249A6D9D6"/>
    <w:rsid w:val="00F05049"/>
  </w:style>
  <w:style w:type="paragraph" w:customStyle="1" w:styleId="483D8640E5C144BFAA6D843C6E20071C">
    <w:name w:val="483D8640E5C144BFAA6D843C6E20071C"/>
    <w:rsid w:val="00F05049"/>
  </w:style>
  <w:style w:type="paragraph" w:customStyle="1" w:styleId="7BC72DBEE0434EA2941E9C70EDDF15FB">
    <w:name w:val="7BC72DBEE0434EA2941E9C70EDDF15FB"/>
    <w:rsid w:val="00F05049"/>
  </w:style>
  <w:style w:type="paragraph" w:customStyle="1" w:styleId="07B9D8F1A7724F2CADB7533912A00F34">
    <w:name w:val="07B9D8F1A7724F2CADB7533912A00F34"/>
    <w:rsid w:val="00F05049"/>
  </w:style>
  <w:style w:type="paragraph" w:customStyle="1" w:styleId="13208D0496874BF18A8CD0AE3184BE6A">
    <w:name w:val="13208D0496874BF18A8CD0AE3184BE6A"/>
    <w:rsid w:val="00F05049"/>
  </w:style>
  <w:style w:type="paragraph" w:customStyle="1" w:styleId="58C06BDD6D684628B4999CCC969324EB">
    <w:name w:val="58C06BDD6D684628B4999CCC969324EB"/>
    <w:rsid w:val="00F05049"/>
  </w:style>
  <w:style w:type="paragraph" w:customStyle="1" w:styleId="9B5A95B5C8544AE0BEE5E6B1FC718FA0">
    <w:name w:val="9B5A95B5C8544AE0BEE5E6B1FC718FA0"/>
    <w:rsid w:val="00F05049"/>
  </w:style>
  <w:style w:type="paragraph" w:customStyle="1" w:styleId="CB0F6B42C9744F92936532D89189BCE5">
    <w:name w:val="CB0F6B42C9744F92936532D89189BCE5"/>
    <w:rsid w:val="00F05049"/>
  </w:style>
  <w:style w:type="paragraph" w:customStyle="1" w:styleId="F920BE7221A949D6977A496039A28EE3">
    <w:name w:val="F920BE7221A949D6977A496039A28EE3"/>
    <w:rsid w:val="00F05049"/>
  </w:style>
  <w:style w:type="paragraph" w:customStyle="1" w:styleId="9194F070C3A845C48A8D96C49F47CDE7">
    <w:name w:val="9194F070C3A845C48A8D96C49F47CDE7"/>
    <w:rsid w:val="00F05049"/>
  </w:style>
  <w:style w:type="paragraph" w:customStyle="1" w:styleId="BAD34148AE10411686BBECEDD4AA11A3">
    <w:name w:val="BAD34148AE10411686BBECEDD4AA11A3"/>
    <w:rsid w:val="00F05049"/>
  </w:style>
  <w:style w:type="paragraph" w:customStyle="1" w:styleId="DADC0EDCAA084AD6AAD22609B5E7C688">
    <w:name w:val="DADC0EDCAA084AD6AAD22609B5E7C688"/>
    <w:rsid w:val="00F05049"/>
  </w:style>
  <w:style w:type="paragraph" w:customStyle="1" w:styleId="C6E261E253314056B291F623AF28F13D">
    <w:name w:val="C6E261E253314056B291F623AF28F13D"/>
    <w:rsid w:val="00F05049"/>
  </w:style>
  <w:style w:type="paragraph" w:customStyle="1" w:styleId="667098C99BEF4FA7907A3968C599F4B6">
    <w:name w:val="667098C99BEF4FA7907A3968C599F4B6"/>
    <w:rsid w:val="00F05049"/>
  </w:style>
  <w:style w:type="paragraph" w:customStyle="1" w:styleId="8C207905E82340F2A1632D1BB1B47355">
    <w:name w:val="8C207905E82340F2A1632D1BB1B47355"/>
    <w:rsid w:val="00F05049"/>
  </w:style>
  <w:style w:type="paragraph" w:customStyle="1" w:styleId="8AEB79798B6E4B719CE232422126DD7F">
    <w:name w:val="8AEB79798B6E4B719CE232422126DD7F"/>
    <w:rsid w:val="00F05049"/>
  </w:style>
  <w:style w:type="paragraph" w:customStyle="1" w:styleId="70EDC66A6D804A1CA028C6E5A299D280">
    <w:name w:val="70EDC66A6D804A1CA028C6E5A299D280"/>
    <w:rsid w:val="00F05049"/>
  </w:style>
  <w:style w:type="paragraph" w:customStyle="1" w:styleId="26BC51DD4DD2478AA4B3373EF2B53B9F">
    <w:name w:val="26BC51DD4DD2478AA4B3373EF2B53B9F"/>
    <w:rsid w:val="00F05049"/>
  </w:style>
  <w:style w:type="paragraph" w:customStyle="1" w:styleId="378A702162CC4846AA364A02E4E412CE">
    <w:name w:val="378A702162CC4846AA364A02E4E412CE"/>
    <w:rsid w:val="00F05049"/>
  </w:style>
  <w:style w:type="paragraph" w:customStyle="1" w:styleId="0D1CB81044374B1288C4DB6256E1A7C7">
    <w:name w:val="0D1CB81044374B1288C4DB6256E1A7C7"/>
    <w:rsid w:val="00F05049"/>
  </w:style>
  <w:style w:type="paragraph" w:customStyle="1" w:styleId="8E99A151BB694E878E7061DB71B6FDEE">
    <w:name w:val="8E99A151BB694E878E7061DB71B6FDEE"/>
    <w:rsid w:val="00F05049"/>
  </w:style>
  <w:style w:type="paragraph" w:customStyle="1" w:styleId="448FCB7CE2E34C8A92D83EA7745CFF59">
    <w:name w:val="448FCB7CE2E34C8A92D83EA7745CFF59"/>
    <w:rsid w:val="00F05049"/>
  </w:style>
  <w:style w:type="paragraph" w:customStyle="1" w:styleId="38C845794D694368A8F276446AA04469">
    <w:name w:val="38C845794D694368A8F276446AA04469"/>
    <w:rsid w:val="00F05049"/>
  </w:style>
  <w:style w:type="paragraph" w:customStyle="1" w:styleId="963F4F3E01C847EBA4FAC544C3FE3A39">
    <w:name w:val="963F4F3E01C847EBA4FAC544C3FE3A39"/>
    <w:rsid w:val="00F05049"/>
  </w:style>
  <w:style w:type="paragraph" w:customStyle="1" w:styleId="F87C1CD131804E91AC38D74923860707">
    <w:name w:val="F87C1CD131804E91AC38D74923860707"/>
    <w:rsid w:val="00F05049"/>
  </w:style>
  <w:style w:type="paragraph" w:customStyle="1" w:styleId="29973911552C47BF8B41172A71A1F8C6">
    <w:name w:val="29973911552C47BF8B41172A71A1F8C6"/>
    <w:rsid w:val="00F05049"/>
  </w:style>
  <w:style w:type="paragraph" w:customStyle="1" w:styleId="AD551F50BEA64740BEB047409701FC97">
    <w:name w:val="AD551F50BEA64740BEB047409701FC97"/>
    <w:rsid w:val="00F05049"/>
  </w:style>
  <w:style w:type="paragraph" w:customStyle="1" w:styleId="2F0A6420E4F54BFD8272D2035D4B736C">
    <w:name w:val="2F0A6420E4F54BFD8272D2035D4B736C"/>
    <w:rsid w:val="00F05049"/>
  </w:style>
  <w:style w:type="paragraph" w:customStyle="1" w:styleId="30751F5C13174DE895C9262AC9779DD5">
    <w:name w:val="30751F5C13174DE895C9262AC9779DD5"/>
    <w:rsid w:val="00F05049"/>
  </w:style>
  <w:style w:type="paragraph" w:customStyle="1" w:styleId="7443488B451C4C26AD8EF81F8EB3D8EC">
    <w:name w:val="7443488B451C4C26AD8EF81F8EB3D8EC"/>
    <w:rsid w:val="00F05049"/>
  </w:style>
  <w:style w:type="paragraph" w:customStyle="1" w:styleId="3A7E7F39A18F40A6B9F10D25269D88BB">
    <w:name w:val="3A7E7F39A18F40A6B9F10D25269D88BB"/>
    <w:rsid w:val="00F05049"/>
  </w:style>
  <w:style w:type="paragraph" w:customStyle="1" w:styleId="58DC5FD1756F4626894ED5429BCDD320">
    <w:name w:val="58DC5FD1756F4626894ED5429BCDD320"/>
    <w:rsid w:val="00F05049"/>
  </w:style>
  <w:style w:type="paragraph" w:customStyle="1" w:styleId="A63D5A2DDD894ABCBC35D6A8EF2FA919">
    <w:name w:val="A63D5A2DDD894ABCBC35D6A8EF2FA919"/>
    <w:rsid w:val="00F05049"/>
  </w:style>
  <w:style w:type="paragraph" w:customStyle="1" w:styleId="6356A8A51A0947C09E26AD7E10E70CE0">
    <w:name w:val="6356A8A51A0947C09E26AD7E10E70CE0"/>
    <w:rsid w:val="00F05049"/>
  </w:style>
  <w:style w:type="paragraph" w:customStyle="1" w:styleId="B128A94EF0E0451DAED8C028ADBE39B9">
    <w:name w:val="B128A94EF0E0451DAED8C028ADBE39B9"/>
    <w:rsid w:val="00F05049"/>
  </w:style>
  <w:style w:type="paragraph" w:customStyle="1" w:styleId="716EDE8DC23F46CB89915E5C3D5302CB">
    <w:name w:val="716EDE8DC23F46CB89915E5C3D5302CB"/>
    <w:rsid w:val="00F05049"/>
  </w:style>
  <w:style w:type="paragraph" w:customStyle="1" w:styleId="CAFE1BB9B0364A02B347330CB0A988DC">
    <w:name w:val="CAFE1BB9B0364A02B347330CB0A988DC"/>
    <w:rsid w:val="00F05049"/>
  </w:style>
  <w:style w:type="paragraph" w:customStyle="1" w:styleId="94F45AA8708845719EF3E4320005805A">
    <w:name w:val="94F45AA8708845719EF3E4320005805A"/>
    <w:rsid w:val="00F05049"/>
  </w:style>
  <w:style w:type="paragraph" w:customStyle="1" w:styleId="9E631F85A7004476BD2E583E9EAA081E">
    <w:name w:val="9E631F85A7004476BD2E583E9EAA081E"/>
    <w:rsid w:val="00F05049"/>
  </w:style>
  <w:style w:type="paragraph" w:customStyle="1" w:styleId="EA44EA67EDE14FD2921F7ADC8332834F">
    <w:name w:val="EA44EA67EDE14FD2921F7ADC8332834F"/>
    <w:rsid w:val="00F05049"/>
  </w:style>
  <w:style w:type="paragraph" w:customStyle="1" w:styleId="7B6D7FD6F25C4F19812B98CD814A9170">
    <w:name w:val="7B6D7FD6F25C4F19812B98CD814A9170"/>
    <w:rsid w:val="00F05049"/>
  </w:style>
  <w:style w:type="paragraph" w:customStyle="1" w:styleId="A85FD47D572D48AC861354D7519729FF">
    <w:name w:val="A85FD47D572D48AC861354D7519729FF"/>
    <w:rsid w:val="0033325D"/>
  </w:style>
  <w:style w:type="paragraph" w:customStyle="1" w:styleId="BC0A4AEA1A6645FFB1B345A8044787C1">
    <w:name w:val="BC0A4AEA1A6645FFB1B345A8044787C1"/>
    <w:rsid w:val="0033325D"/>
  </w:style>
  <w:style w:type="paragraph" w:customStyle="1" w:styleId="58E0DD90AE0843A49CE75DC71C118CFB1">
    <w:name w:val="58E0DD90AE0843A49CE75DC71C118CFB1"/>
    <w:rsid w:val="0033325D"/>
  </w:style>
  <w:style w:type="paragraph" w:customStyle="1" w:styleId="FB2506A9B282489797479C4CF0A3185A">
    <w:name w:val="FB2506A9B282489797479C4CF0A3185A"/>
    <w:rsid w:val="0033325D"/>
  </w:style>
  <w:style w:type="paragraph" w:customStyle="1" w:styleId="1F9A05D97C234797AF1FF43F3577E089">
    <w:name w:val="1F9A05D97C234797AF1FF43F3577E089"/>
    <w:rsid w:val="0033325D"/>
  </w:style>
  <w:style w:type="paragraph" w:customStyle="1" w:styleId="18C4575364104A47B8AAC144DCD8C4891">
    <w:name w:val="18C4575364104A47B8AAC144DCD8C4891"/>
    <w:rsid w:val="0033325D"/>
  </w:style>
  <w:style w:type="paragraph" w:customStyle="1" w:styleId="938591CF25D2481380AE47A1D2DCB6AB1">
    <w:name w:val="938591CF25D2481380AE47A1D2DCB6AB1"/>
    <w:rsid w:val="0033325D"/>
  </w:style>
  <w:style w:type="paragraph" w:customStyle="1" w:styleId="FAD5D7EE43AB445BBED17197B49A5C2B">
    <w:name w:val="FAD5D7EE43AB445BBED17197B49A5C2B"/>
    <w:rsid w:val="0033325D"/>
  </w:style>
  <w:style w:type="paragraph" w:customStyle="1" w:styleId="60EA9241A5364E3488FC4934D82CB4F01">
    <w:name w:val="60EA9241A5364E3488FC4934D82CB4F01"/>
    <w:rsid w:val="0033325D"/>
  </w:style>
  <w:style w:type="paragraph" w:customStyle="1" w:styleId="EA05E3815A3B4967B11A8AF3E733179D">
    <w:name w:val="EA05E3815A3B4967B11A8AF3E733179D"/>
    <w:rsid w:val="0033325D"/>
  </w:style>
  <w:style w:type="paragraph" w:customStyle="1" w:styleId="23560B8D9CE8415793EF8CDA4A3095E9">
    <w:name w:val="23560B8D9CE8415793EF8CDA4A3095E9"/>
    <w:rsid w:val="0033325D"/>
  </w:style>
  <w:style w:type="paragraph" w:customStyle="1" w:styleId="740D8522B4D94300823D12BDEBF8C8A8">
    <w:name w:val="740D8522B4D94300823D12BDEBF8C8A8"/>
    <w:rsid w:val="0033325D"/>
  </w:style>
  <w:style w:type="paragraph" w:customStyle="1" w:styleId="FCD6948CB4F24CE78A0DC1AE249B46B7">
    <w:name w:val="FCD6948CB4F24CE78A0DC1AE249B46B7"/>
    <w:rsid w:val="0033325D"/>
  </w:style>
  <w:style w:type="paragraph" w:customStyle="1" w:styleId="FB2F79CB4E244EB2ABA1A68993D55075">
    <w:name w:val="FB2F79CB4E244EB2ABA1A68993D55075"/>
    <w:rsid w:val="0033325D"/>
  </w:style>
  <w:style w:type="paragraph" w:customStyle="1" w:styleId="92EDD791DC9446418E6ADCB178EA7EA4">
    <w:name w:val="92EDD791DC9446418E6ADCB178EA7EA4"/>
    <w:rsid w:val="0033325D"/>
  </w:style>
  <w:style w:type="paragraph" w:customStyle="1" w:styleId="138E9811732744238105FB7E252115A2">
    <w:name w:val="138E9811732744238105FB7E252115A2"/>
    <w:rsid w:val="0033325D"/>
  </w:style>
  <w:style w:type="paragraph" w:customStyle="1" w:styleId="58E0DD90AE0843A49CE75DC71C118CFB2">
    <w:name w:val="58E0DD90AE0843A49CE75DC71C118CFB2"/>
    <w:rsid w:val="0033325D"/>
  </w:style>
  <w:style w:type="paragraph" w:customStyle="1" w:styleId="FB2506A9B282489797479C4CF0A3185A1">
    <w:name w:val="FB2506A9B282489797479C4CF0A3185A1"/>
    <w:rsid w:val="0033325D"/>
  </w:style>
  <w:style w:type="paragraph" w:customStyle="1" w:styleId="1F9A05D97C234797AF1FF43F3577E0891">
    <w:name w:val="1F9A05D97C234797AF1FF43F3577E0891"/>
    <w:rsid w:val="0033325D"/>
  </w:style>
  <w:style w:type="paragraph" w:customStyle="1" w:styleId="18C4575364104A47B8AAC144DCD8C4892">
    <w:name w:val="18C4575364104A47B8AAC144DCD8C4892"/>
    <w:rsid w:val="0033325D"/>
  </w:style>
  <w:style w:type="paragraph" w:customStyle="1" w:styleId="938591CF25D2481380AE47A1D2DCB6AB2">
    <w:name w:val="938591CF25D2481380AE47A1D2DCB6AB2"/>
    <w:rsid w:val="0033325D"/>
  </w:style>
  <w:style w:type="paragraph" w:customStyle="1" w:styleId="FAD5D7EE43AB445BBED17197B49A5C2B1">
    <w:name w:val="FAD5D7EE43AB445BBED17197B49A5C2B1"/>
    <w:rsid w:val="0033325D"/>
  </w:style>
  <w:style w:type="paragraph" w:customStyle="1" w:styleId="60EA9241A5364E3488FC4934D82CB4F02">
    <w:name w:val="60EA9241A5364E3488FC4934D82CB4F02"/>
    <w:rsid w:val="0033325D"/>
  </w:style>
  <w:style w:type="paragraph" w:customStyle="1" w:styleId="EA05E3815A3B4967B11A8AF3E733179D1">
    <w:name w:val="EA05E3815A3B4967B11A8AF3E733179D1"/>
    <w:rsid w:val="0033325D"/>
  </w:style>
  <w:style w:type="paragraph" w:customStyle="1" w:styleId="23560B8D9CE8415793EF8CDA4A3095E91">
    <w:name w:val="23560B8D9CE8415793EF8CDA4A3095E91"/>
    <w:rsid w:val="0033325D"/>
  </w:style>
  <w:style w:type="paragraph" w:customStyle="1" w:styleId="740D8522B4D94300823D12BDEBF8C8A81">
    <w:name w:val="740D8522B4D94300823D12BDEBF8C8A81"/>
    <w:rsid w:val="0033325D"/>
  </w:style>
  <w:style w:type="paragraph" w:customStyle="1" w:styleId="FCD6948CB4F24CE78A0DC1AE249B46B71">
    <w:name w:val="FCD6948CB4F24CE78A0DC1AE249B46B71"/>
    <w:rsid w:val="0033325D"/>
  </w:style>
  <w:style w:type="paragraph" w:customStyle="1" w:styleId="8A1B482D811D44E3A40A24A7C5F5CB2C">
    <w:name w:val="8A1B482D811D44E3A40A24A7C5F5CB2C"/>
    <w:rsid w:val="0033325D"/>
  </w:style>
  <w:style w:type="paragraph" w:customStyle="1" w:styleId="DB8D1DF408A748ACB61A52A9E20CE08B">
    <w:name w:val="DB8D1DF408A748ACB61A52A9E20CE08B"/>
    <w:rsid w:val="006E1382"/>
  </w:style>
  <w:style w:type="paragraph" w:customStyle="1" w:styleId="5FDFAB64DB6B484A99DF2944D2F1D1EA">
    <w:name w:val="5FDFAB64DB6B484A99DF2944D2F1D1EA"/>
    <w:rsid w:val="006E1382"/>
  </w:style>
  <w:style w:type="paragraph" w:customStyle="1" w:styleId="58E0DD90AE0843A49CE75DC71C118CFB3">
    <w:name w:val="58E0DD90AE0843A49CE75DC71C118CFB3"/>
    <w:rsid w:val="00515A86"/>
  </w:style>
  <w:style w:type="paragraph" w:customStyle="1" w:styleId="FB2506A9B282489797479C4CF0A3185A2">
    <w:name w:val="FB2506A9B282489797479C4CF0A3185A2"/>
    <w:rsid w:val="00515A86"/>
  </w:style>
  <w:style w:type="paragraph" w:customStyle="1" w:styleId="DB8D1DF408A748ACB61A52A9E20CE08B1">
    <w:name w:val="DB8D1DF408A748ACB61A52A9E20CE08B1"/>
    <w:rsid w:val="00515A86"/>
  </w:style>
  <w:style w:type="paragraph" w:customStyle="1" w:styleId="1F9A05D97C234797AF1FF43F3577E0892">
    <w:name w:val="1F9A05D97C234797AF1FF43F3577E0892"/>
    <w:rsid w:val="00515A86"/>
  </w:style>
  <w:style w:type="paragraph" w:customStyle="1" w:styleId="2DABE63065F44B30942E08B5CB8440F1">
    <w:name w:val="2DABE63065F44B30942E08B5CB8440F1"/>
    <w:rsid w:val="00515A86"/>
  </w:style>
  <w:style w:type="paragraph" w:customStyle="1" w:styleId="4C854CF57A2940AC9BEBB8AF31F09D16">
    <w:name w:val="4C854CF57A2940AC9BEBB8AF31F09D16"/>
    <w:rsid w:val="00515A86"/>
  </w:style>
  <w:style w:type="paragraph" w:customStyle="1" w:styleId="19A8C72825904FC5B278D4EC7E0F82CB">
    <w:name w:val="19A8C72825904FC5B278D4EC7E0F82CB"/>
    <w:rsid w:val="00515A86"/>
  </w:style>
  <w:style w:type="paragraph" w:customStyle="1" w:styleId="BD111FCE568141B0A505759E82DB9A6B">
    <w:name w:val="BD111FCE568141B0A505759E82DB9A6B"/>
    <w:rsid w:val="00515A86"/>
  </w:style>
  <w:style w:type="paragraph" w:customStyle="1" w:styleId="94201DEAFF2E4253835B59C3066C1E8E">
    <w:name w:val="94201DEAFF2E4253835B59C3066C1E8E"/>
    <w:rsid w:val="00515A86"/>
  </w:style>
  <w:style w:type="paragraph" w:customStyle="1" w:styleId="83AC5EDE709A4EA8875FD08E42EA2D21">
    <w:name w:val="83AC5EDE709A4EA8875FD08E42EA2D21"/>
    <w:rsid w:val="00515A86"/>
  </w:style>
  <w:style w:type="paragraph" w:customStyle="1" w:styleId="EC6F172E09A44741A7B4A3BBBD0786D5">
    <w:name w:val="EC6F172E09A44741A7B4A3BBBD0786D5"/>
    <w:rsid w:val="00515A86"/>
  </w:style>
  <w:style w:type="paragraph" w:customStyle="1" w:styleId="C04F446BD99248309C3C03CF96305A98">
    <w:name w:val="C04F446BD99248309C3C03CF96305A98"/>
    <w:rsid w:val="00515A86"/>
  </w:style>
  <w:style w:type="paragraph" w:customStyle="1" w:styleId="3F34B8077E5B42D09EDCB29EAEEC8B9C">
    <w:name w:val="3F34B8077E5B42D09EDCB29EAEEC8B9C"/>
    <w:rsid w:val="00515A86"/>
  </w:style>
  <w:style w:type="paragraph" w:customStyle="1" w:styleId="F5D578F0F11E4C5483A68E8815930374">
    <w:name w:val="F5D578F0F11E4C5483A68E8815930374"/>
    <w:rsid w:val="00515A86"/>
  </w:style>
  <w:style w:type="paragraph" w:customStyle="1" w:styleId="05C68348C8CD413CB63D73C40804DB41">
    <w:name w:val="05C68348C8CD413CB63D73C40804DB41"/>
    <w:rsid w:val="00515A86"/>
  </w:style>
  <w:style w:type="paragraph" w:customStyle="1" w:styleId="A938532224074A229AE2FFA71B47FC83">
    <w:name w:val="A938532224074A229AE2FFA71B47FC83"/>
    <w:rsid w:val="00515A86"/>
  </w:style>
  <w:style w:type="paragraph" w:customStyle="1" w:styleId="58E0DD90AE0843A49CE75DC71C118CFB4">
    <w:name w:val="58E0DD90AE0843A49CE75DC71C118CFB4"/>
    <w:rsid w:val="000076B9"/>
  </w:style>
  <w:style w:type="paragraph" w:customStyle="1" w:styleId="FB2506A9B282489797479C4CF0A3185A3">
    <w:name w:val="FB2506A9B282489797479C4CF0A3185A3"/>
    <w:rsid w:val="000076B9"/>
  </w:style>
  <w:style w:type="paragraph" w:customStyle="1" w:styleId="DB8D1DF408A748ACB61A52A9E20CE08B2">
    <w:name w:val="DB8D1DF408A748ACB61A52A9E20CE08B2"/>
    <w:rsid w:val="000076B9"/>
  </w:style>
  <w:style w:type="paragraph" w:customStyle="1" w:styleId="1F9A05D97C234797AF1FF43F3577E0893">
    <w:name w:val="1F9A05D97C234797AF1FF43F3577E0893"/>
    <w:rsid w:val="000076B9"/>
  </w:style>
  <w:style w:type="paragraph" w:customStyle="1" w:styleId="2DABE63065F44B30942E08B5CB8440F11">
    <w:name w:val="2DABE63065F44B30942E08B5CB8440F11"/>
    <w:rsid w:val="000076B9"/>
  </w:style>
  <w:style w:type="paragraph" w:customStyle="1" w:styleId="136B9738573148C999CEF21577CA7BF8">
    <w:name w:val="136B9738573148C999CEF21577CA7BF8"/>
    <w:rsid w:val="000076B9"/>
  </w:style>
  <w:style w:type="paragraph" w:customStyle="1" w:styleId="497942B59B634844BD75A4457F8C9F9E">
    <w:name w:val="497942B59B634844BD75A4457F8C9F9E"/>
    <w:rsid w:val="000076B9"/>
  </w:style>
  <w:style w:type="paragraph" w:customStyle="1" w:styleId="9F5EBB72C4EE42F5BA13458F00D2C017">
    <w:name w:val="9F5EBB72C4EE42F5BA13458F00D2C017"/>
    <w:rsid w:val="000076B9"/>
  </w:style>
  <w:style w:type="paragraph" w:customStyle="1" w:styleId="2E1C7E4AC98242838DFD5133756E0968">
    <w:name w:val="2E1C7E4AC98242838DFD5133756E0968"/>
    <w:rsid w:val="000076B9"/>
  </w:style>
  <w:style w:type="paragraph" w:customStyle="1" w:styleId="FC97456E94DA401FB3D3B459A1A0CEC0">
    <w:name w:val="FC97456E94DA401FB3D3B459A1A0CEC0"/>
    <w:rsid w:val="000076B9"/>
  </w:style>
  <w:style w:type="paragraph" w:customStyle="1" w:styleId="96506035483D48309285EFFB86F5DD8D">
    <w:name w:val="96506035483D48309285EFFB86F5DD8D"/>
    <w:rsid w:val="000076B9"/>
  </w:style>
  <w:style w:type="paragraph" w:customStyle="1" w:styleId="F9DCEB75E7FC48FAB1F3FA8978634E9B">
    <w:name w:val="F9DCEB75E7FC48FAB1F3FA8978634E9B"/>
    <w:rsid w:val="000076B9"/>
  </w:style>
  <w:style w:type="paragraph" w:customStyle="1" w:styleId="FEC79CE22EF449D1813C74C9EE8BF3CB">
    <w:name w:val="FEC79CE22EF449D1813C74C9EE8BF3CB"/>
    <w:rsid w:val="000076B9"/>
  </w:style>
  <w:style w:type="paragraph" w:customStyle="1" w:styleId="5D29747A661B478B9BEFBBC6DE04A45E">
    <w:name w:val="5D29747A661B478B9BEFBBC6DE04A45E"/>
    <w:rsid w:val="000076B9"/>
  </w:style>
  <w:style w:type="paragraph" w:customStyle="1" w:styleId="171F1E4264E24A9AA6FCAB71A55E0E57">
    <w:name w:val="171F1E4264E24A9AA6FCAB71A55E0E57"/>
    <w:rsid w:val="000076B9"/>
  </w:style>
  <w:style w:type="paragraph" w:customStyle="1" w:styleId="8F135CA38D22420281E0546E738B3E9D">
    <w:name w:val="8F135CA38D22420281E0546E738B3E9D"/>
    <w:rsid w:val="000076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394FE241CDEC4E916011A777867D03" ma:contentTypeVersion="4" ma:contentTypeDescription="Create a new document." ma:contentTypeScope="" ma:versionID="4f51a21e3f21c9b844e6157811c5104f">
  <xsd:schema xmlns:xsd="http://www.w3.org/2001/XMLSchema" xmlns:xs="http://www.w3.org/2001/XMLSchema" xmlns:p="http://schemas.microsoft.com/office/2006/metadata/properties" xmlns:ns2="ffca4327-590d-4415-b730-41e8b8ff95c6" targetNamespace="http://schemas.microsoft.com/office/2006/metadata/properties" ma:root="true" ma:fieldsID="aabde975e9314fe0cec53a511e4ad89a" ns2:_="">
    <xsd:import namespace="ffca4327-590d-4415-b730-41e8b8ff95c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a4327-590d-4415-b730-41e8b8ff95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fca4327-590d-4415-b730-41e8b8ff95c6">
      <UserInfo>
        <DisplayName>Nadia Dhunna</DisplayName>
        <AccountId>29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003DC-A685-4788-AE4E-43559736A1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863C96-9ABF-4899-ADE3-69A3847437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ca4327-590d-4415-b730-41e8b8ff95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0F9BE5-8D23-41C1-8233-C4364C39092D}">
  <ds:schemaRefs>
    <ds:schemaRef ds:uri="http://schemas.microsoft.com/office/2006/metadata/properties"/>
    <ds:schemaRef ds:uri="http://schemas.microsoft.com/office/infopath/2007/PartnerControls"/>
    <ds:schemaRef ds:uri="ffca4327-590d-4415-b730-41e8b8ff95c6"/>
  </ds:schemaRefs>
</ds:datastoreItem>
</file>

<file path=customXml/itemProps4.xml><?xml version="1.0" encoding="utf-8"?>
<ds:datastoreItem xmlns:ds="http://schemas.openxmlformats.org/officeDocument/2006/customXml" ds:itemID="{1AC4FC28-17E8-426E-8FAF-29F345610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Referral Form updated 8.2014</Template>
  <TotalTime>0</TotalTime>
  <Pages>7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Gemma Thatcher</cp:lastModifiedBy>
  <cp:revision>2</cp:revision>
  <cp:lastPrinted>2018-02-05T16:48:00Z</cp:lastPrinted>
  <dcterms:created xsi:type="dcterms:W3CDTF">2018-03-15T10:53:00Z</dcterms:created>
  <dcterms:modified xsi:type="dcterms:W3CDTF">2018-03-15T10:53:00Z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0x0101003E394FE241CDEC4E916011A777867D03</vt:lpwstr>
  </property>
</Properties>
</file>